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688" w:rsidRDefault="002B2D8E" w:rsidP="0071728E">
      <w:pPr>
        <w:rPr>
          <w:b/>
          <w:color w:val="auto"/>
          <w:lang w:val="en-US"/>
        </w:rPr>
      </w:pPr>
      <w:r w:rsidRPr="002B2D8E">
        <w:rPr>
          <w:b/>
          <w:noProof/>
          <w:color w:val="auto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2404110</wp:posOffset>
                </wp:positionH>
                <wp:positionV relativeFrom="paragraph">
                  <wp:posOffset>1882140</wp:posOffset>
                </wp:positionV>
                <wp:extent cx="3619500" cy="1403985"/>
                <wp:effectExtent l="0" t="0" r="19050" b="139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D8E" w:rsidRDefault="00836363">
                            <w:r>
                              <w:t>Dieses Bild ersetzen durch</w:t>
                            </w:r>
                            <w:r>
                              <w:br/>
                              <w:t xml:space="preserve">- </w:t>
                            </w:r>
                            <w:r w:rsidR="002B2D8E" w:rsidRPr="002B2D8E">
                              <w:t>L</w:t>
                            </w:r>
                            <w:r w:rsidR="002B2D8E">
                              <w:t xml:space="preserve">ogo des </w:t>
                            </w:r>
                            <w:r w:rsidR="002E19FE">
                              <w:t>COMET-</w:t>
                            </w:r>
                            <w:r w:rsidR="002B2D8E">
                              <w:t>Zentrums/ des COMET</w:t>
                            </w:r>
                            <w:r w:rsidR="002B2D8E" w:rsidRPr="002B2D8E">
                              <w:t>-Projek</w:t>
                            </w:r>
                            <w:r w:rsidR="002B2D8E">
                              <w:t xml:space="preserve">ts </w:t>
                            </w:r>
                            <w:r>
                              <w:br/>
                              <w:t xml:space="preserve">- </w:t>
                            </w:r>
                            <w:r w:rsidR="002B2D8E">
                              <w:t>oder ein passendes Bild</w:t>
                            </w:r>
                            <w:r w:rsidR="00E7621D">
                              <w:t xml:space="preserve"> mit Erklärung</w:t>
                            </w:r>
                            <w:r w:rsidR="00A173B9">
                              <w:t xml:space="preserve"> und Copyright</w:t>
                            </w:r>
                            <w:r w:rsidR="00ED0E8E">
                              <w:t>-Angabe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9.3pt;margin-top:148.2pt;width:2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">
                <v:textbox style="mso-fit-shape-to-text:t">
                  <w:txbxContent>
                    <w:p w:rsidR="002B2D8E" w:rsidRDefault="00836363">
                      <w:r>
                        <w:t>Dieses Bild ersetzen durch</w:t>
                      </w:r>
                      <w:r>
                        <w:br/>
                        <w:t xml:space="preserve">- </w:t>
                      </w:r>
                      <w:r w:rsidR="002B2D8E" w:rsidRPr="002B2D8E">
                        <w:t>L</w:t>
                      </w:r>
                      <w:r w:rsidR="002B2D8E">
                        <w:t xml:space="preserve">ogo des </w:t>
                      </w:r>
                      <w:r w:rsidR="002E19FE">
                        <w:t>COMET-</w:t>
                      </w:r>
                      <w:r w:rsidR="002B2D8E">
                        <w:t>Zentrums/ des COMET</w:t>
                      </w:r>
                      <w:r w:rsidR="002B2D8E" w:rsidRPr="002B2D8E">
                        <w:t>-Projek</w:t>
                      </w:r>
                      <w:r w:rsidR="002B2D8E">
                        <w:t xml:space="preserve">ts </w:t>
                      </w:r>
                      <w:r>
                        <w:br/>
                        <w:t xml:space="preserve">- </w:t>
                      </w:r>
                      <w:r w:rsidR="002B2D8E">
                        <w:t>oder ein passendes Bild</w:t>
                      </w:r>
                      <w:r w:rsidR="00E7621D">
                        <w:t xml:space="preserve"> mit Erklärung</w:t>
                      </w:r>
                      <w:r w:rsidR="00A173B9">
                        <w:t xml:space="preserve"> und Copyright</w:t>
                      </w:r>
                      <w:r w:rsidR="00ED0E8E">
                        <w:t>-Angabe</w:t>
                      </w:r>
                    </w:p>
                  </w:txbxContent>
                </v:textbox>
              </v:shape>
            </w:pict>
          </mc:Fallback>
        </mc:AlternateContent>
      </w:r>
      <w:r w:rsidR="009A6ED6">
        <w:rPr>
          <w:b/>
          <w:noProof/>
          <w:color w:val="auto"/>
          <w:lang w:eastAsia="de-AT"/>
        </w:rPr>
        <mc:AlternateContent>
          <mc:Choice Requires="wps">
            <w:drawing>
              <wp:inline distT="0" distB="0" distL="0" distR="0" wp14:anchorId="76CBCABA" wp14:editId="032D320B">
                <wp:extent cx="2160000" cy="2880000"/>
                <wp:effectExtent l="0" t="0" r="0" b="0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288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2D8E" w:rsidRPr="0075575C" w:rsidRDefault="002B2D8E" w:rsidP="0075575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Kurztitel Zentrum</w:t>
                            </w:r>
                            <w:r w:rsidR="007A461F">
                              <w:rPr>
                                <w:b/>
                              </w:rPr>
                              <w:t>/Projekt/Mod.</w:t>
                            </w:r>
                            <w:r w:rsidR="001A3FC9">
                              <w:rPr>
                                <w:b/>
                              </w:rPr>
                              <w:br/>
                              <w:t>Langtitel Zentrum/Projekt</w:t>
                            </w:r>
                            <w:r w:rsidR="007A461F">
                              <w:rPr>
                                <w:b/>
                              </w:rPr>
                              <w:t>/Mod.</w:t>
                            </w:r>
                          </w:p>
                          <w:p w:rsidR="009A6ED6" w:rsidRPr="001A3FC9" w:rsidRDefault="009A6ED6" w:rsidP="00FF7B42">
                            <w:pPr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A5FA4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Programm</w:t>
                            </w:r>
                            <w:proofErr w:type="spellEnd"/>
                            <w:r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COMET – Competence </w:t>
                            </w:r>
                            <w:proofErr w:type="spellStart"/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Centers</w:t>
                            </w:r>
                            <w:proofErr w:type="spellEnd"/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for Excellent Technologies  </w:t>
                            </w:r>
                          </w:p>
                          <w:p w:rsidR="009A6ED6" w:rsidRPr="00FF7B42" w:rsidRDefault="009A6ED6" w:rsidP="00FF7B42">
                            <w:pP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7B42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Förderlinie: </w:t>
                            </w:r>
                            <w:r w:rsid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COMET-Zentr</w:t>
                            </w:r>
                            <w:r w:rsidR="007D67AF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um (</w:t>
                            </w:r>
                            <w:r w:rsidR="007D67AF" w:rsidRPr="007D67AF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K2/K</w:t>
                            </w:r>
                            <w:proofErr w:type="gramStart"/>
                            <w:r w:rsidR="007D67AF" w:rsidRPr="007D67AF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1)</w:t>
                            </w:r>
                            <w:r w:rsidR="00BE6B59" w:rsidRPr="007D67AF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proofErr w:type="gramEnd"/>
                            <w:r w:rsidR="003556D7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</w:t>
                            </w:r>
                            <w:r w:rsidR="00BE6B59" w:rsidRP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-Projekt</w:t>
                            </w:r>
                            <w:r w:rsidR="003475C1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 COMET-Modul</w:t>
                            </w:r>
                          </w:p>
                          <w:p w:rsidR="00FF7B42" w:rsidRDefault="009A6ED6">
                            <w:r w:rsidRPr="00FF7B42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Projekttyp: </w:t>
                            </w:r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Kurztitel, </w:t>
                            </w:r>
                            <w:r w:rsidR="0030523A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Laufzeit</w:t>
                            </w:r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strateg</w:t>
                            </w:r>
                            <w:proofErr w:type="spellEnd"/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proofErr w:type="gramEnd"/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multi-</w:t>
                            </w:r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/single-</w:t>
                            </w:r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CBCABA" id="Textfeld 13" o:spid="_x0000_s1027" type="#_x0000_t202" style="width:170.1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" fillcolor="#f2f2f2 [3052]" stroked="f" strokeweight=".5pt">
                <v:textbox inset="5mm,5mm,5mm,5mm">
                  <w:txbxContent>
                    <w:p w:rsidR="002B2D8E" w:rsidRPr="0075575C" w:rsidRDefault="002B2D8E" w:rsidP="0075575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Kurztitel Zentrum</w:t>
                      </w:r>
                      <w:r w:rsidR="007A461F">
                        <w:rPr>
                          <w:b/>
                        </w:rPr>
                        <w:t>/Projekt/Mod.</w:t>
                      </w:r>
                      <w:r w:rsidR="001A3FC9">
                        <w:rPr>
                          <w:b/>
                        </w:rPr>
                        <w:br/>
                        <w:t>Langtitel Zentrum/Projekt</w:t>
                      </w:r>
                      <w:r w:rsidR="007A461F">
                        <w:rPr>
                          <w:b/>
                        </w:rPr>
                        <w:t>/Mod.</w:t>
                      </w:r>
                    </w:p>
                    <w:p w:rsidR="009A6ED6" w:rsidRPr="001A3FC9" w:rsidRDefault="009A6ED6" w:rsidP="00FF7B42">
                      <w:pPr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A5FA4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Programm</w:t>
                      </w:r>
                      <w:proofErr w:type="spellEnd"/>
                      <w:r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COMET – Competence </w:t>
                      </w:r>
                      <w:proofErr w:type="spellStart"/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Centers</w:t>
                      </w:r>
                      <w:proofErr w:type="spellEnd"/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for Excellent Technologies  </w:t>
                      </w:r>
                    </w:p>
                    <w:p w:rsidR="009A6ED6" w:rsidRPr="00FF7B42" w:rsidRDefault="009A6ED6" w:rsidP="00FF7B42">
                      <w:pP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7B42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Förderlinie: </w:t>
                      </w:r>
                      <w:r w:rsid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COMET-Zentr</w:t>
                      </w:r>
                      <w:r w:rsidR="007D67AF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um (</w:t>
                      </w:r>
                      <w:r w:rsidR="007D67AF" w:rsidRPr="007D67AF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K2/K</w:t>
                      </w:r>
                      <w:proofErr w:type="gramStart"/>
                      <w:r w:rsidR="007D67AF" w:rsidRPr="007D67AF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1)</w:t>
                      </w:r>
                      <w:r w:rsidR="00BE6B59" w:rsidRPr="007D67AF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proofErr w:type="gramEnd"/>
                      <w:r w:rsidR="003556D7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</w:t>
                      </w:r>
                      <w:r w:rsidR="00BE6B59" w:rsidRP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-Projekt</w:t>
                      </w:r>
                      <w:r w:rsidR="003475C1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 COMET-Modul</w:t>
                      </w:r>
                    </w:p>
                    <w:p w:rsidR="00FF7B42" w:rsidRDefault="009A6ED6">
                      <w:r w:rsidRPr="00FF7B42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Projekttyp: </w:t>
                      </w:r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Kurztitel, </w:t>
                      </w:r>
                      <w:r w:rsidR="0030523A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Laufzeit</w:t>
                      </w:r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proofErr w:type="gramStart"/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strateg</w:t>
                      </w:r>
                      <w:proofErr w:type="spellEnd"/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proofErr w:type="gramEnd"/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multi-</w:t>
                      </w:r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/single-</w:t>
                      </w:r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87957">
        <w:rPr>
          <w:b/>
          <w:noProof/>
          <w:color w:val="auto"/>
          <w:lang w:eastAsia="de-AT"/>
        </w:rPr>
        <w:drawing>
          <wp:inline distT="0" distB="0" distL="0" distR="0" wp14:anchorId="07867B58" wp14:editId="4D36A28E">
            <wp:extent cx="3887354" cy="2870200"/>
            <wp:effectExtent l="0" t="0" r="0" b="6350"/>
            <wp:docPr id="10" name="Grafik 10" descr="Labor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r16471973067776120998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115" cy="28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88" w:rsidRPr="00E66688" w:rsidRDefault="00E66688" w:rsidP="00AC6C0A">
      <w:pPr>
        <w:pStyle w:val="berschrift1"/>
        <w:rPr>
          <w:lang w:val="de-CH"/>
        </w:rPr>
      </w:pPr>
      <w:r w:rsidRPr="00E66688">
        <w:rPr>
          <w:lang w:val="de-CH"/>
        </w:rPr>
        <w:t xml:space="preserve">Headline </w:t>
      </w:r>
      <w:r w:rsidR="00AC6C0A">
        <w:rPr>
          <w:lang w:val="de-CH"/>
        </w:rPr>
        <w:t>für die Success Story</w:t>
      </w:r>
      <w:r w:rsidR="004F7961">
        <w:rPr>
          <w:lang w:val="de-CH"/>
        </w:rPr>
        <w:t xml:space="preserve"> </w:t>
      </w:r>
      <w:r w:rsidR="008B12E1">
        <w:rPr>
          <w:lang w:val="de-CH"/>
        </w:rPr>
        <w:t>IN</w:t>
      </w:r>
      <w:r w:rsidR="004F7961">
        <w:rPr>
          <w:lang w:val="de-CH"/>
        </w:rPr>
        <w:br/>
      </w:r>
      <w:r w:rsidR="008B12E1">
        <w:rPr>
          <w:lang w:val="de-CH"/>
        </w:rPr>
        <w:t>maximal zwei Zeilen</w:t>
      </w:r>
    </w:p>
    <w:p w:rsidR="00E66688" w:rsidRPr="00E63B35" w:rsidRDefault="004725B5" w:rsidP="00E63B35">
      <w:pPr>
        <w:pStyle w:val="Headline2"/>
      </w:pPr>
      <w:r w:rsidRPr="004725B5">
        <w:t>Kurzfassung. Bitte fassen Sie hier den Langtext ink</w:t>
      </w:r>
      <w:r w:rsidR="00441E51">
        <w:t xml:space="preserve">lusive Wirkungen und Effekte </w:t>
      </w:r>
      <w:r w:rsidRPr="004725B5">
        <w:t xml:space="preserve">zusammen. </w:t>
      </w:r>
    </w:p>
    <w:p w:rsidR="002F3077" w:rsidRPr="002F3077" w:rsidRDefault="002F3077" w:rsidP="002F3077">
      <w:pPr>
        <w:pStyle w:val="a"/>
      </w:pPr>
      <w:r w:rsidRPr="002F3077">
        <w:t>–</w:t>
      </w:r>
    </w:p>
    <w:p w:rsidR="00E63B35" w:rsidRDefault="00E63B35" w:rsidP="00E63B35">
      <w:pPr>
        <w:sectPr w:rsidR="00E63B35" w:rsidSect="00692891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2204" w:right="1127" w:bottom="2743" w:left="1134" w:header="951" w:footer="569" w:gutter="0"/>
          <w:cols w:space="708"/>
          <w:titlePg/>
          <w:docGrid w:linePitch="360"/>
        </w:sectPr>
      </w:pPr>
    </w:p>
    <w:p w:rsidR="00441E51" w:rsidRDefault="00441E51" w:rsidP="005C1206">
      <w:pPr>
        <w:jc w:val="both"/>
      </w:pPr>
      <w:r>
        <w:t xml:space="preserve">Bitte beschreiben Sie das Erfolgsbeispiel (z.B. wichtige Forschungsergebnisse, herausragende, technische Errungenschaften und Highlights), mögliche Anwendungen und </w:t>
      </w:r>
      <w:proofErr w:type="spellStart"/>
      <w:r>
        <w:t>Vermarktungspoten</w:t>
      </w:r>
      <w:r w:rsidR="005C1206">
        <w:t>-</w:t>
      </w:r>
      <w:r>
        <w:t>tiale</w:t>
      </w:r>
      <w:proofErr w:type="spellEnd"/>
      <w:r>
        <w:t xml:space="preserve">. </w:t>
      </w:r>
    </w:p>
    <w:p w:rsidR="001075D9" w:rsidRDefault="00441E51" w:rsidP="005C1206">
      <w:pPr>
        <w:jc w:val="both"/>
      </w:pPr>
      <w:proofErr w:type="spellStart"/>
      <w:r>
        <w:t>Success</w:t>
      </w:r>
      <w:proofErr w:type="spellEnd"/>
      <w:r>
        <w:t xml:space="preserve"> Stories können darüber hinaus auch die Betonung der Internation</w:t>
      </w:r>
      <w:r w:rsidR="0064326F">
        <w:t>alität und/ oder Exzellenz des COMET</w:t>
      </w:r>
      <w:r>
        <w:t xml:space="preserve">-Zentrums/des </w:t>
      </w:r>
      <w:r w:rsidR="0064326F">
        <w:t>COMET</w:t>
      </w:r>
      <w:r>
        <w:t xml:space="preserve">-Projekts </w:t>
      </w:r>
      <w:proofErr w:type="gramStart"/>
      <w:r>
        <w:t>bein</w:t>
      </w:r>
      <w:r w:rsidR="005C1206">
        <w:t>-</w:t>
      </w:r>
      <w:r>
        <w:t>halten</w:t>
      </w:r>
      <w:proofErr w:type="gramEnd"/>
      <w:r>
        <w:t xml:space="preserve"> (z.B. internationale Konferenzen am Standort). </w:t>
      </w:r>
    </w:p>
    <w:p w:rsidR="0018009C" w:rsidRDefault="00950C96" w:rsidP="005C1206">
      <w:pPr>
        <w:jc w:val="both"/>
      </w:pPr>
      <w:r>
        <w:t xml:space="preserve">Die </w:t>
      </w:r>
      <w:proofErr w:type="spellStart"/>
      <w:r>
        <w:t>Success</w:t>
      </w:r>
      <w:proofErr w:type="spellEnd"/>
      <w:r>
        <w:t xml:space="preserve"> Story wird auf der COMET Homepage (</w:t>
      </w:r>
      <w:hyperlink r:id="rId13" w:history="1">
        <w:r w:rsidRPr="00C03D30">
          <w:rPr>
            <w:rStyle w:val="Hyperlink"/>
          </w:rPr>
          <w:t>www.ffg.at/comet</w:t>
        </w:r>
      </w:hyperlink>
      <w:r>
        <w:t xml:space="preserve">) zum Download zur Verfügung gestellt. </w:t>
      </w:r>
    </w:p>
    <w:p w:rsidR="00441E51" w:rsidRDefault="00441E51" w:rsidP="005C1206">
      <w:pPr>
        <w:jc w:val="both"/>
      </w:pPr>
      <w:r>
        <w:t xml:space="preserve">Bitte achten Sie auf eine </w:t>
      </w:r>
      <w:r w:rsidRPr="007418B7">
        <w:rPr>
          <w:b/>
        </w:rPr>
        <w:t xml:space="preserve">alltagstaugliche </w:t>
      </w:r>
      <w:proofErr w:type="spellStart"/>
      <w:r w:rsidRPr="007418B7">
        <w:rPr>
          <w:b/>
        </w:rPr>
        <w:t>For</w:t>
      </w:r>
      <w:r w:rsidR="005C1206">
        <w:rPr>
          <w:b/>
        </w:rPr>
        <w:t>-</w:t>
      </w:r>
      <w:r w:rsidRPr="007418B7">
        <w:rPr>
          <w:b/>
        </w:rPr>
        <w:t>mulierung</w:t>
      </w:r>
      <w:proofErr w:type="spellEnd"/>
      <w:r>
        <w:t xml:space="preserve"> (möglichst wenig Fachbegriffe) für eine </w:t>
      </w:r>
      <w:r w:rsidRPr="005964FD">
        <w:rPr>
          <w:b/>
        </w:rPr>
        <w:t>breite interessierte Zielgruppe</w:t>
      </w:r>
      <w:r>
        <w:t>.</w:t>
      </w:r>
    </w:p>
    <w:p w:rsidR="00441E51" w:rsidRPr="00BB35C9" w:rsidRDefault="00441E51" w:rsidP="005C1206">
      <w:pPr>
        <w:jc w:val="both"/>
        <w:rPr>
          <w:b/>
        </w:rPr>
      </w:pPr>
      <w:r w:rsidRPr="00BB35C9">
        <w:rPr>
          <w:b/>
        </w:rPr>
        <w:t xml:space="preserve">Pro </w:t>
      </w:r>
      <w:proofErr w:type="spellStart"/>
      <w:r w:rsidRPr="00BB35C9">
        <w:rPr>
          <w:b/>
        </w:rPr>
        <w:t>Success</w:t>
      </w:r>
      <w:proofErr w:type="spellEnd"/>
      <w:r w:rsidRPr="00BB35C9">
        <w:rPr>
          <w:b/>
        </w:rPr>
        <w:t xml:space="preserve"> Story</w:t>
      </w:r>
      <w:r w:rsidR="0008071E">
        <w:rPr>
          <w:b/>
        </w:rPr>
        <w:t xml:space="preserve"> sollten</w:t>
      </w:r>
      <w:r w:rsidRPr="00BB35C9">
        <w:rPr>
          <w:b/>
        </w:rPr>
        <w:t xml:space="preserve"> zwei A4-Seiten nicht überschritten werden. </w:t>
      </w:r>
    </w:p>
    <w:p w:rsidR="00D050FB" w:rsidRDefault="00F00BB2" w:rsidP="00AB4544">
      <w:pPr>
        <w:jc w:val="both"/>
      </w:pPr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</w:p>
    <w:p w:rsidR="0018009C" w:rsidRDefault="00AB4544" w:rsidP="0018009C">
      <w:pPr>
        <w:jc w:val="both"/>
      </w:pPr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lastRenderedPageBreak/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 w:rsidRP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. </w:t>
      </w:r>
    </w:p>
    <w:p w:rsidR="00BC7B13" w:rsidRDefault="00F00BB2" w:rsidP="00BC7B13">
      <w:pPr>
        <w:rPr>
          <w:b/>
        </w:rPr>
      </w:pPr>
      <w:r w:rsidRPr="00F00BB2">
        <w:rPr>
          <w:b/>
        </w:rPr>
        <w:t xml:space="preserve">Wirkungen und Effekte </w:t>
      </w:r>
    </w:p>
    <w:p w:rsidR="002D5457" w:rsidRDefault="00D465AD" w:rsidP="00BC7B13">
      <w:pPr>
        <w:jc w:val="both"/>
      </w:pPr>
      <w:r>
        <w:t>Bitte beschreiben Sie</w:t>
      </w:r>
      <w:r w:rsidR="00F73EEA" w:rsidRPr="00F73EEA">
        <w:t xml:space="preserve"> die erzielten und/ oder erwarteten </w:t>
      </w:r>
      <w:r w:rsidR="00F73EEA" w:rsidRPr="002106BB">
        <w:t>Wirkungen und Effekte: z</w:t>
      </w:r>
      <w:r w:rsidR="00F73EEA" w:rsidRPr="00F73EEA">
        <w:t>.</w:t>
      </w:r>
      <w:r w:rsidR="00F73EEA" w:rsidRPr="003419ED">
        <w:t>B. soziale Auswirkungen, Auswirkungen auf das Gesundheits</w:t>
      </w:r>
      <w:r w:rsidR="00BC7B13">
        <w:t>-</w:t>
      </w:r>
      <w:r w:rsidR="00F73EEA" w:rsidRPr="003419ED">
        <w:t>system, Wirkung bezüglich Wertschöpfung, Beschäftigungseffekte, Umsetzung der Forschung</w:t>
      </w:r>
      <w:r w:rsidR="00BC7B13">
        <w:t>-</w:t>
      </w:r>
      <w:proofErr w:type="spellStart"/>
      <w:r w:rsidR="00F73EEA" w:rsidRPr="003419ED">
        <w:t>sergebnisse</w:t>
      </w:r>
      <w:proofErr w:type="spellEnd"/>
      <w:r w:rsidR="00F73EEA" w:rsidRPr="003419ED">
        <w:t xml:space="preserve"> in Unternehmen, geschaffene Spin-Offs, Auswirkungen auf die U</w:t>
      </w:r>
      <w:r w:rsidR="002D5457" w:rsidRPr="003419ED">
        <w:t>mwelt, Ausbil</w:t>
      </w:r>
      <w:r w:rsidR="00F73EEA" w:rsidRPr="003419ED">
        <w:t xml:space="preserve">dungsfunktion inkl. beruflicher Mobilität, </w:t>
      </w:r>
      <w:proofErr w:type="spellStart"/>
      <w:r w:rsidR="00F73EEA" w:rsidRPr="003419ED">
        <w:t>uvm</w:t>
      </w:r>
      <w:proofErr w:type="spellEnd"/>
      <w:r w:rsidR="002D5457" w:rsidRPr="003419ED">
        <w:t>.</w:t>
      </w:r>
      <w:r w:rsidR="002D5457">
        <w:t xml:space="preserve"> </w:t>
      </w:r>
    </w:p>
    <w:p w:rsidR="005C1206" w:rsidRDefault="000952BF" w:rsidP="005C1206">
      <w:pPr>
        <w:jc w:val="both"/>
      </w:pPr>
      <w:r>
        <w:t xml:space="preserve">Fließtext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</w:p>
    <w:p w:rsidR="005C1206" w:rsidRDefault="000952BF" w:rsidP="005C1206">
      <w:pPr>
        <w:jc w:val="both"/>
      </w:pPr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</w:t>
      </w:r>
      <w:r w:rsidR="005644EC">
        <w:t>text</w:t>
      </w:r>
      <w:proofErr w:type="spellEnd"/>
      <w:r w:rsidR="005644EC">
        <w:t xml:space="preserve"> </w:t>
      </w:r>
      <w:proofErr w:type="spellStart"/>
      <w:r w:rsidR="005644EC">
        <w:t>Fließtext</w:t>
      </w:r>
      <w:proofErr w:type="spellEnd"/>
      <w:r w:rsidR="005644EC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</w:t>
      </w:r>
      <w:r w:rsidR="00F66129">
        <w:t>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>.</w:t>
      </w:r>
    </w:p>
    <w:p w:rsidR="003E627B" w:rsidRDefault="003E627B" w:rsidP="005C1206">
      <w:pPr>
        <w:jc w:val="both"/>
      </w:pPr>
      <w:r w:rsidRPr="002F3077">
        <w:rPr>
          <w:noProof/>
          <w:lang w:eastAsia="de-AT"/>
        </w:rPr>
        <w:drawing>
          <wp:inline distT="0" distB="0" distL="0" distR="0" wp14:anchorId="4676B77B" wp14:editId="5369BF67">
            <wp:extent cx="2844800" cy="2139950"/>
            <wp:effectExtent l="0" t="0" r="0" b="0"/>
            <wp:docPr id="14" name="Grafik 14" descr="Brücke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r16471973067776205152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2"/>
                    <a:stretch/>
                  </pic:blipFill>
                  <pic:spPr bwMode="auto">
                    <a:xfrm>
                      <a:off x="0" y="0"/>
                      <a:ext cx="284480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mc:AlternateContent>
          <mc:Choice Requires="wps">
            <w:drawing>
              <wp:inline distT="0" distB="0" distL="0" distR="0" wp14:anchorId="1AE0A478" wp14:editId="37123F19">
                <wp:extent cx="2844800" cy="200025"/>
                <wp:effectExtent l="0" t="0" r="12700" b="9525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627B" w:rsidRPr="00803F76" w:rsidRDefault="005A76AC" w:rsidP="003E627B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Copyright Bild, </w:t>
                            </w:r>
                            <w:r w:rsidR="003E627B" w:rsidRPr="00803F76">
                              <w:rPr>
                                <w:sz w:val="16"/>
                                <w:szCs w:val="16"/>
                                <w:lang w:val="de-DE"/>
                              </w:rPr>
                              <w:t>Bildunterschrift zur Erklärung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E0A478" id="Textfeld 4" o:spid="_x0000_s1028" type="#_x0000_t202" style="width:224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" filled="f" stroked="f" strokeweight=".5pt">
                <v:textbox inset="0,0,0,0">
                  <w:txbxContent>
                    <w:p w:rsidR="003E627B" w:rsidRPr="00803F76" w:rsidRDefault="005A76AC" w:rsidP="003E627B">
                      <w:pPr>
                        <w:spacing w:before="0" w:after="0"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 xml:space="preserve">Copyright Bild, </w:t>
                      </w:r>
                      <w:r w:rsidR="003E627B" w:rsidRPr="00803F76">
                        <w:rPr>
                          <w:sz w:val="16"/>
                          <w:szCs w:val="16"/>
                          <w:lang w:val="de-DE"/>
                        </w:rPr>
                        <w:t>Bildunterschrift zur Erklärung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52BF" w:rsidRPr="002F3077" w:rsidRDefault="000952BF" w:rsidP="005C1206">
      <w:pPr>
        <w:jc w:val="both"/>
      </w:pPr>
      <w:r>
        <w:t xml:space="preserve">Fließtext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</w:p>
    <w:p w:rsidR="00A13AF2" w:rsidRPr="002F3077" w:rsidRDefault="000952BF" w:rsidP="00A13AF2">
      <w:pPr>
        <w:jc w:val="both"/>
        <w:sectPr w:rsidR="00A13AF2" w:rsidRPr="002F3077" w:rsidSect="00692891">
          <w:type w:val="continuous"/>
          <w:pgSz w:w="11900" w:h="16840"/>
          <w:pgMar w:top="2204" w:right="1269" w:bottom="1700" w:left="1134" w:header="951" w:footer="569" w:gutter="0"/>
          <w:cols w:num="2" w:space="427"/>
          <w:docGrid w:linePitch="360"/>
        </w:sectPr>
      </w:pPr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</w:t>
      </w:r>
      <w:r w:rsidR="007E34CA">
        <w:t>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</w:t>
      </w:r>
      <w:r w:rsidR="00A13AF2">
        <w:t>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</w:p>
    <w:p w:rsidR="002F3077" w:rsidRPr="00DD285D" w:rsidRDefault="002F3077" w:rsidP="002F3077">
      <w:pPr>
        <w:pStyle w:val="a"/>
      </w:pPr>
      <w:r>
        <w:t>–</w:t>
      </w:r>
    </w:p>
    <w:p w:rsidR="00302555" w:rsidRPr="002F3077" w:rsidRDefault="00302555" w:rsidP="00C22EBA">
      <w:pPr>
        <w:ind w:hanging="142"/>
      </w:pPr>
      <w:r w:rsidRPr="002F3077">
        <w:t xml:space="preserve"> </w:t>
      </w:r>
      <w:r w:rsidR="008D6387">
        <w:rPr>
          <w:noProof/>
          <w:lang w:eastAsia="de-AT"/>
        </w:rPr>
        <mc:AlternateContent>
          <mc:Choice Requires="wps">
            <w:drawing>
              <wp:inline distT="0" distB="0" distL="0" distR="0" wp14:anchorId="13EE8555" wp14:editId="407DC3D4">
                <wp:extent cx="2085544" cy="1104900"/>
                <wp:effectExtent l="0" t="0" r="0" b="0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544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722B" w:rsidRPr="00C6722B" w:rsidRDefault="00C6722B" w:rsidP="00C22EBA">
                            <w:pPr>
                              <w:pStyle w:val="StandardBold"/>
                              <w:ind w:left="-142"/>
                            </w:pPr>
                            <w:r>
                              <w:t>P</w:t>
                            </w:r>
                            <w:r w:rsidR="00C911BB">
                              <w:t>rojektkoordination (Story)</w:t>
                            </w:r>
                          </w:p>
                          <w:p w:rsidR="00C6722B" w:rsidRPr="00C6722B" w:rsidRDefault="00C6722B" w:rsidP="00C22EBA">
                            <w:pPr>
                              <w:spacing w:before="0" w:after="0" w:line="240" w:lineRule="auto"/>
                              <w:ind w:left="-142"/>
                              <w:contextualSpacing/>
                            </w:pPr>
                            <w:r>
                              <w:t>Titel Vorname Nachname, Ti</w:t>
                            </w:r>
                            <w:r w:rsidR="00AC426F">
                              <w:t>tel</w:t>
                            </w:r>
                          </w:p>
                          <w:p w:rsidR="008D6387" w:rsidRPr="008D6387" w:rsidRDefault="008D6387" w:rsidP="00C22EBA">
                            <w:pPr>
                              <w:spacing w:before="100" w:beforeAutospacing="1" w:after="100" w:afterAutospacing="1" w:line="240" w:lineRule="auto"/>
                              <w:ind w:left="-142"/>
                              <w:contextualSpacing/>
                            </w:pPr>
                            <w:r w:rsidRPr="008D6387">
                              <w:t>Funktion</w:t>
                            </w:r>
                          </w:p>
                          <w:p w:rsidR="008D6387" w:rsidRDefault="007D2944" w:rsidP="00C22EBA">
                            <w:pPr>
                              <w:spacing w:before="100" w:beforeAutospacing="1" w:after="100" w:afterAutospacing="1" w:line="240" w:lineRule="auto"/>
                              <w:ind w:left="-142"/>
                              <w:contextualSpacing/>
                            </w:pPr>
                            <w:r>
                              <w:t>Organisation</w:t>
                            </w:r>
                          </w:p>
                          <w:p w:rsidR="008D6387" w:rsidRDefault="008D6387" w:rsidP="00C22EBA">
                            <w:pPr>
                              <w:spacing w:before="100" w:beforeAutospacing="1" w:after="100" w:afterAutospacing="1" w:line="240" w:lineRule="auto"/>
                              <w:ind w:left="-142"/>
                              <w:contextualSpacing/>
                            </w:pPr>
                          </w:p>
                          <w:p w:rsidR="008D6387" w:rsidRPr="008D6387" w:rsidRDefault="008D6387" w:rsidP="00C22EBA">
                            <w:pPr>
                              <w:spacing w:before="100" w:beforeAutospacing="1" w:after="100" w:afterAutospacing="1" w:line="240" w:lineRule="auto"/>
                              <w:ind w:left="-142"/>
                              <w:contextualSpacing/>
                            </w:pPr>
                            <w:r w:rsidRPr="008D6387">
                              <w:t>T +43 (0) 1 98 76 – 5</w:t>
                            </w:r>
                          </w:p>
                          <w:p w:rsidR="008D6387" w:rsidRPr="008D6387" w:rsidRDefault="008D6387" w:rsidP="00C22EBA">
                            <w:pPr>
                              <w:spacing w:before="100" w:beforeAutospacing="1" w:after="100" w:afterAutospacing="1" w:line="240" w:lineRule="auto"/>
                              <w:ind w:left="-142"/>
                              <w:contextualSpacing/>
                            </w:pPr>
                            <w:r w:rsidRPr="008D6387">
                              <w:t>name@</w:t>
                            </w:r>
                            <w:r w:rsidR="00C911BB">
                              <w:t>organisation</w:t>
                            </w:r>
                            <w:r w:rsidRPr="008D6387">
                              <w:t>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44000" tIns="0" rIns="144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EE8555" id="Textfeld 16" o:spid="_x0000_s1029" type="#_x0000_t202" style="width:164.2pt;height:8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" filled="f" stroked="f" strokeweight=".5pt">
                <v:textbox inset="4mm,0,4mm,0">
                  <w:txbxContent>
                    <w:p w:rsidR="00C6722B" w:rsidRPr="00C6722B" w:rsidRDefault="00C6722B" w:rsidP="00C22EBA">
                      <w:pPr>
                        <w:pStyle w:val="StandardBold"/>
                        <w:ind w:left="-142"/>
                      </w:pPr>
                      <w:r>
                        <w:t>P</w:t>
                      </w:r>
                      <w:r w:rsidR="00C911BB">
                        <w:t>rojektkoordination (Story)</w:t>
                      </w:r>
                    </w:p>
                    <w:p w:rsidR="00C6722B" w:rsidRPr="00C6722B" w:rsidRDefault="00C6722B" w:rsidP="00C22EBA">
                      <w:pPr>
                        <w:spacing w:before="0" w:after="0" w:line="240" w:lineRule="auto"/>
                        <w:ind w:left="-142"/>
                        <w:contextualSpacing/>
                      </w:pPr>
                      <w:r>
                        <w:t>Titel Vorname Nachname, Ti</w:t>
                      </w:r>
                      <w:r w:rsidR="00AC426F">
                        <w:t>tel</w:t>
                      </w:r>
                    </w:p>
                    <w:p w:rsidR="008D6387" w:rsidRPr="008D6387" w:rsidRDefault="008D6387" w:rsidP="00C22EBA">
                      <w:pPr>
                        <w:spacing w:before="100" w:beforeAutospacing="1" w:after="100" w:afterAutospacing="1" w:line="240" w:lineRule="auto"/>
                        <w:ind w:left="-142"/>
                        <w:contextualSpacing/>
                      </w:pPr>
                      <w:r w:rsidRPr="008D6387">
                        <w:t>Funktion</w:t>
                      </w:r>
                    </w:p>
                    <w:p w:rsidR="008D6387" w:rsidRDefault="007D2944" w:rsidP="00C22EBA">
                      <w:pPr>
                        <w:spacing w:before="100" w:beforeAutospacing="1" w:after="100" w:afterAutospacing="1" w:line="240" w:lineRule="auto"/>
                        <w:ind w:left="-142"/>
                        <w:contextualSpacing/>
                      </w:pPr>
                      <w:r>
                        <w:t>Organisation</w:t>
                      </w:r>
                    </w:p>
                    <w:p w:rsidR="008D6387" w:rsidRDefault="008D6387" w:rsidP="00C22EBA">
                      <w:pPr>
                        <w:spacing w:before="100" w:beforeAutospacing="1" w:after="100" w:afterAutospacing="1" w:line="240" w:lineRule="auto"/>
                        <w:ind w:left="-142"/>
                        <w:contextualSpacing/>
                      </w:pPr>
                    </w:p>
                    <w:p w:rsidR="008D6387" w:rsidRPr="008D6387" w:rsidRDefault="008D6387" w:rsidP="00C22EBA">
                      <w:pPr>
                        <w:spacing w:before="100" w:beforeAutospacing="1" w:after="100" w:afterAutospacing="1" w:line="240" w:lineRule="auto"/>
                        <w:ind w:left="-142"/>
                        <w:contextualSpacing/>
                      </w:pPr>
                      <w:r w:rsidRPr="008D6387">
                        <w:t>T +43 (0) 1 98 76 – 5</w:t>
                      </w:r>
                    </w:p>
                    <w:p w:rsidR="008D6387" w:rsidRPr="008D6387" w:rsidRDefault="008D6387" w:rsidP="00C22EBA">
                      <w:pPr>
                        <w:spacing w:before="100" w:beforeAutospacing="1" w:after="100" w:afterAutospacing="1" w:line="240" w:lineRule="auto"/>
                        <w:ind w:left="-142"/>
                        <w:contextualSpacing/>
                      </w:pPr>
                      <w:r w:rsidRPr="008D6387">
                        <w:t>name@</w:t>
                      </w:r>
                      <w:r w:rsidR="00C911BB">
                        <w:t>organisation</w:t>
                      </w:r>
                      <w:r w:rsidRPr="008D6387">
                        <w:t>.at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D6387">
        <w:rPr>
          <w:noProof/>
          <w:lang w:eastAsia="de-AT"/>
        </w:rPr>
        <mc:AlternateContent>
          <mc:Choice Requires="wps">
            <w:drawing>
              <wp:inline distT="0" distB="0" distL="0" distR="0" wp14:anchorId="1830AE81" wp14:editId="1EA347EF">
                <wp:extent cx="2786380" cy="1114425"/>
                <wp:effectExtent l="0" t="0" r="6350" b="9525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38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6387" w:rsidRPr="00C6722B" w:rsidRDefault="00B71BC4" w:rsidP="00D562E0">
                            <w:pPr>
                              <w:pStyle w:val="StandardBold"/>
                            </w:pPr>
                            <w:r>
                              <w:t>Kurztitel</w:t>
                            </w:r>
                            <w:r w:rsidR="007D2944">
                              <w:t xml:space="preserve"> COMET-Zentrum</w:t>
                            </w:r>
                            <w:r>
                              <w:t xml:space="preserve"> / COMET-Projekt</w:t>
                            </w:r>
                          </w:p>
                          <w:p w:rsidR="00B71BC4" w:rsidRPr="00B71BC4" w:rsidRDefault="00B71BC4" w:rsidP="00D562E0">
                            <w:pPr>
                              <w:spacing w:before="0" w:after="0" w:line="240" w:lineRule="auto"/>
                              <w:contextualSpacing/>
                              <w:rPr>
                                <w:b/>
                              </w:rPr>
                            </w:pPr>
                            <w:r w:rsidRPr="007B3498">
                              <w:rPr>
                                <w:b/>
                              </w:rPr>
                              <w:t>Trägerorganisation/ Konsortialführung</w:t>
                            </w:r>
                          </w:p>
                          <w:p w:rsidR="008D6387" w:rsidRPr="00C6722B" w:rsidRDefault="008D6387" w:rsidP="00D562E0">
                            <w:pPr>
                              <w:spacing w:before="0" w:after="0" w:line="240" w:lineRule="auto"/>
                              <w:contextualSpacing/>
                            </w:pPr>
                            <w:r w:rsidRPr="00C6722B">
                              <w:t>Musterstra</w:t>
                            </w:r>
                            <w:r w:rsidR="00D562E0">
                              <w:t>ß</w:t>
                            </w:r>
                            <w:r w:rsidRPr="00C6722B">
                              <w:t>e 9-10/11</w:t>
                            </w:r>
                          </w:p>
                          <w:p w:rsidR="008D6387" w:rsidRPr="00C6722B" w:rsidRDefault="008D6387" w:rsidP="00D562E0">
                            <w:pPr>
                              <w:spacing w:before="0" w:after="0" w:line="240" w:lineRule="auto"/>
                              <w:contextualSpacing/>
                            </w:pPr>
                            <w:r w:rsidRPr="00C6722B">
                              <w:t>1234 Musterstadt</w:t>
                            </w:r>
                          </w:p>
                          <w:p w:rsidR="008D6387" w:rsidRPr="00C6722B" w:rsidRDefault="008D6387" w:rsidP="00D562E0">
                            <w:pPr>
                              <w:spacing w:before="0" w:after="0" w:line="240" w:lineRule="auto"/>
                              <w:contextualSpacing/>
                            </w:pPr>
                            <w:r w:rsidRPr="00C6722B">
                              <w:t>T +43 (0) 1 98 76 – 5</w:t>
                            </w:r>
                          </w:p>
                          <w:p w:rsidR="00C6722B" w:rsidRPr="00C6722B" w:rsidRDefault="009138A8" w:rsidP="00D562E0">
                            <w:pPr>
                              <w:spacing w:before="0" w:after="0" w:line="240" w:lineRule="auto"/>
                              <w:contextualSpacing/>
                            </w:pPr>
                            <w:r>
                              <w:t>office</w:t>
                            </w:r>
                            <w:r w:rsidR="008D6387" w:rsidRPr="00C6722B">
                              <w:t>@</w:t>
                            </w:r>
                            <w:r w:rsidR="001A36CC">
                              <w:t>zentrum_konsortialfuehrung</w:t>
                            </w:r>
                            <w:r w:rsidR="00C6722B" w:rsidRPr="00C6722B">
                              <w:t>.at</w:t>
                            </w:r>
                          </w:p>
                          <w:p w:rsidR="00C6722B" w:rsidRPr="00C6722B" w:rsidRDefault="00C6722B" w:rsidP="00D562E0">
                            <w:pPr>
                              <w:spacing w:before="0" w:after="0" w:line="240" w:lineRule="auto"/>
                              <w:contextualSpacing/>
                            </w:pPr>
                            <w:r w:rsidRPr="00C6722B">
                              <w:t>www</w:t>
                            </w:r>
                            <w:r>
                              <w:t>.</w:t>
                            </w:r>
                            <w:r w:rsidR="00441FA5">
                              <w:t>COMETZentrum_COMETProjekt</w:t>
                            </w:r>
                            <w:r>
                              <w:t>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30AE81" id="Textfeld 15" o:spid="_x0000_s1030" type="#_x0000_t202" style="width:219.4pt;height:87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" filled="f" stroked="f" strokeweight=".5pt">
                <v:textbox inset="5mm,0,0,0">
                  <w:txbxContent>
                    <w:p w:rsidR="008D6387" w:rsidRPr="00C6722B" w:rsidRDefault="00B71BC4" w:rsidP="00D562E0">
                      <w:pPr>
                        <w:pStyle w:val="StandardBold"/>
                      </w:pPr>
                      <w:r>
                        <w:t>Kurztitel</w:t>
                      </w:r>
                      <w:r w:rsidR="007D2944">
                        <w:t xml:space="preserve"> COMET-Zentrum</w:t>
                      </w:r>
                      <w:r>
                        <w:t xml:space="preserve"> / COMET-Projekt</w:t>
                      </w:r>
                    </w:p>
                    <w:p w:rsidR="00B71BC4" w:rsidRPr="00B71BC4" w:rsidRDefault="00B71BC4" w:rsidP="00D562E0">
                      <w:pPr>
                        <w:spacing w:before="0" w:after="0" w:line="240" w:lineRule="auto"/>
                        <w:contextualSpacing/>
                        <w:rPr>
                          <w:b/>
                        </w:rPr>
                      </w:pPr>
                      <w:r w:rsidRPr="007B3498">
                        <w:rPr>
                          <w:b/>
                        </w:rPr>
                        <w:t>Trägerorganisation/ Konsortialführung</w:t>
                      </w:r>
                    </w:p>
                    <w:p w:rsidR="008D6387" w:rsidRPr="00C6722B" w:rsidRDefault="008D6387" w:rsidP="00D562E0">
                      <w:pPr>
                        <w:spacing w:before="0" w:after="0" w:line="240" w:lineRule="auto"/>
                        <w:contextualSpacing/>
                      </w:pPr>
                      <w:r w:rsidRPr="00C6722B">
                        <w:t>Musterstra</w:t>
                      </w:r>
                      <w:r w:rsidR="00D562E0">
                        <w:t>ß</w:t>
                      </w:r>
                      <w:r w:rsidRPr="00C6722B">
                        <w:t>e 9-10/11</w:t>
                      </w:r>
                    </w:p>
                    <w:p w:rsidR="008D6387" w:rsidRPr="00C6722B" w:rsidRDefault="008D6387" w:rsidP="00D562E0">
                      <w:pPr>
                        <w:spacing w:before="0" w:after="0" w:line="240" w:lineRule="auto"/>
                        <w:contextualSpacing/>
                      </w:pPr>
                      <w:r w:rsidRPr="00C6722B">
                        <w:t>1234 Musterstadt</w:t>
                      </w:r>
                    </w:p>
                    <w:p w:rsidR="008D6387" w:rsidRPr="00C6722B" w:rsidRDefault="008D6387" w:rsidP="00D562E0">
                      <w:pPr>
                        <w:spacing w:before="0" w:after="0" w:line="240" w:lineRule="auto"/>
                        <w:contextualSpacing/>
                      </w:pPr>
                      <w:r w:rsidRPr="00C6722B">
                        <w:t>T +43 (0) 1 98 76 – 5</w:t>
                      </w:r>
                    </w:p>
                    <w:p w:rsidR="00C6722B" w:rsidRPr="00C6722B" w:rsidRDefault="009138A8" w:rsidP="00D562E0">
                      <w:pPr>
                        <w:spacing w:before="0" w:after="0" w:line="240" w:lineRule="auto"/>
                        <w:contextualSpacing/>
                      </w:pPr>
                      <w:r>
                        <w:t>office</w:t>
                      </w:r>
                      <w:r w:rsidR="008D6387" w:rsidRPr="00C6722B">
                        <w:t>@</w:t>
                      </w:r>
                      <w:r w:rsidR="001A36CC">
                        <w:t>zentrum_konsortialfuehrung</w:t>
                      </w:r>
                      <w:r w:rsidR="00C6722B" w:rsidRPr="00C6722B">
                        <w:t>.at</w:t>
                      </w:r>
                    </w:p>
                    <w:p w:rsidR="00C6722B" w:rsidRPr="00C6722B" w:rsidRDefault="00C6722B" w:rsidP="00D562E0">
                      <w:pPr>
                        <w:spacing w:before="0" w:after="0" w:line="240" w:lineRule="auto"/>
                        <w:contextualSpacing/>
                      </w:pPr>
                      <w:r w:rsidRPr="00C6722B">
                        <w:t>www</w:t>
                      </w:r>
                      <w:r>
                        <w:t>.</w:t>
                      </w:r>
                      <w:r w:rsidR="00441FA5">
                        <w:t>COMETZentrum_COMETProjekt</w:t>
                      </w:r>
                      <w:r>
                        <w:t>.at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02555" w:rsidRPr="002949E5" w:rsidRDefault="00C6722B" w:rsidP="002F3077">
      <w:pPr>
        <w:rPr>
          <w:b/>
        </w:rPr>
      </w:pPr>
      <w:r w:rsidRPr="002949E5">
        <w:rPr>
          <w:b/>
        </w:rPr>
        <w:t>Projektpartner</w:t>
      </w:r>
    </w:p>
    <w:p w:rsidR="00C6722B" w:rsidRDefault="00C6722B" w:rsidP="00C6722B">
      <w:pPr>
        <w:sectPr w:rsidR="00C6722B" w:rsidSect="00302555">
          <w:type w:val="continuous"/>
          <w:pgSz w:w="11900" w:h="16840"/>
          <w:pgMar w:top="2835" w:right="1269" w:bottom="1701" w:left="1134" w:header="709" w:footer="709" w:gutter="0"/>
          <w:cols w:space="427"/>
          <w:docGrid w:linePitch="360"/>
        </w:sectPr>
      </w:pPr>
    </w:p>
    <w:p w:rsidR="00C6722B" w:rsidRDefault="00C6722B" w:rsidP="00C6722B">
      <w:pPr>
        <w:pStyle w:val="Listenabsatz"/>
      </w:pPr>
      <w:r>
        <w:t>Partner eins</w:t>
      </w:r>
      <w:r w:rsidR="00036683">
        <w:t>, Land</w:t>
      </w:r>
    </w:p>
    <w:p w:rsidR="00C6722B" w:rsidRDefault="00C6722B" w:rsidP="00C6722B">
      <w:pPr>
        <w:pStyle w:val="Listenabsatz"/>
      </w:pPr>
      <w:r>
        <w:t>Partner zwei</w:t>
      </w:r>
      <w:r w:rsidR="00036683">
        <w:t>, Land</w:t>
      </w:r>
    </w:p>
    <w:p w:rsidR="00C6722B" w:rsidRDefault="00C6722B" w:rsidP="00C6722B">
      <w:pPr>
        <w:pStyle w:val="Listenabsatz"/>
      </w:pPr>
      <w:r>
        <w:t>Partner drei</w:t>
      </w:r>
      <w:r w:rsidR="00036683">
        <w:t>, Land</w:t>
      </w:r>
    </w:p>
    <w:p w:rsidR="00C6722B" w:rsidRDefault="00C6722B" w:rsidP="00C6722B">
      <w:pPr>
        <w:pStyle w:val="Listenabsatz"/>
      </w:pPr>
      <w:r>
        <w:t>Partner vier</w:t>
      </w:r>
      <w:r w:rsidR="00036683">
        <w:t>, Land</w:t>
      </w:r>
    </w:p>
    <w:p w:rsidR="00C6722B" w:rsidRDefault="00C6722B" w:rsidP="00C6722B">
      <w:pPr>
        <w:pStyle w:val="Listenabsatz"/>
      </w:pPr>
      <w:r>
        <w:t>Partner fünf</w:t>
      </w:r>
      <w:r w:rsidR="00036683">
        <w:t>, Land</w:t>
      </w:r>
    </w:p>
    <w:p w:rsidR="00C6722B" w:rsidRDefault="00C6722B" w:rsidP="00C6722B">
      <w:pPr>
        <w:pStyle w:val="Listenabsatz"/>
        <w:sectPr w:rsidR="00C6722B" w:rsidSect="00C6722B">
          <w:type w:val="continuous"/>
          <w:pgSz w:w="11900" w:h="16840"/>
          <w:pgMar w:top="2835" w:right="1269" w:bottom="1701" w:left="1134" w:header="709" w:footer="709" w:gutter="0"/>
          <w:cols w:num="3" w:space="709"/>
          <w:docGrid w:linePitch="360"/>
        </w:sectPr>
      </w:pPr>
      <w:r>
        <w:t>Partner sechs</w:t>
      </w:r>
      <w:r w:rsidR="00930D21">
        <w:t>, Land</w:t>
      </w:r>
    </w:p>
    <w:p w:rsidR="00FF7B42" w:rsidRDefault="00FF7B42" w:rsidP="00FF7B42">
      <w:pPr>
        <w:pStyle w:val="Fuzeile"/>
        <w:rPr>
          <w:szCs w:val="13"/>
        </w:rPr>
        <w:sectPr w:rsidR="00FF7B42" w:rsidSect="00E63B35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:rsidR="00631807" w:rsidRPr="00BE30F5" w:rsidRDefault="00631807" w:rsidP="00FD40F8">
      <w:pPr>
        <w:pStyle w:val="Fuzeile"/>
      </w:pPr>
      <w:r w:rsidRPr="003A6EBF">
        <w:rPr>
          <w:sz w:val="14"/>
          <w:szCs w:val="14"/>
        </w:rPr>
        <w:t xml:space="preserve">Diese </w:t>
      </w:r>
      <w:proofErr w:type="spellStart"/>
      <w:r w:rsidRPr="003A6EBF">
        <w:rPr>
          <w:sz w:val="14"/>
          <w:szCs w:val="14"/>
        </w:rPr>
        <w:t>Success</w:t>
      </w:r>
      <w:proofErr w:type="spellEnd"/>
      <w:r w:rsidRPr="003A6EBF">
        <w:rPr>
          <w:sz w:val="14"/>
          <w:szCs w:val="14"/>
        </w:rPr>
        <w:t xml:space="preserve"> Story wurde von der </w:t>
      </w:r>
      <w:r w:rsidR="00FB4DFF" w:rsidRPr="00BE30F5">
        <w:rPr>
          <w:sz w:val="14"/>
          <w:szCs w:val="14"/>
          <w:highlight w:val="yellow"/>
        </w:rPr>
        <w:t xml:space="preserve">Zentrumsleitung/ der </w:t>
      </w:r>
      <w:r w:rsidRPr="00BE30F5">
        <w:rPr>
          <w:sz w:val="14"/>
          <w:szCs w:val="14"/>
          <w:highlight w:val="yellow"/>
        </w:rPr>
        <w:t>Konsortialführung</w:t>
      </w:r>
      <w:r w:rsidRPr="003A6EBF">
        <w:rPr>
          <w:sz w:val="14"/>
          <w:szCs w:val="14"/>
        </w:rPr>
        <w:t xml:space="preserve"> </w:t>
      </w:r>
      <w:r w:rsidR="00232F47">
        <w:rPr>
          <w:sz w:val="14"/>
          <w:szCs w:val="14"/>
        </w:rPr>
        <w:t>und den</w:t>
      </w:r>
      <w:r w:rsidR="00A010DC" w:rsidRPr="003A6EBF">
        <w:rPr>
          <w:sz w:val="14"/>
          <w:szCs w:val="14"/>
        </w:rPr>
        <w:t xml:space="preserve"> genannten Projekt</w:t>
      </w:r>
      <w:bookmarkStart w:id="0" w:name="_GoBack"/>
      <w:bookmarkEnd w:id="0"/>
      <w:r w:rsidR="00A010DC" w:rsidRPr="003A6EBF">
        <w:rPr>
          <w:sz w:val="14"/>
          <w:szCs w:val="14"/>
        </w:rPr>
        <w:t xml:space="preserve">partnern </w:t>
      </w:r>
      <w:r w:rsidRPr="003A6EBF">
        <w:rPr>
          <w:sz w:val="14"/>
          <w:szCs w:val="14"/>
        </w:rPr>
        <w:t xml:space="preserve">zur Veröffentlichung auf der FFG Website freigegeben. </w:t>
      </w:r>
      <w:r w:rsidR="00BE30F5" w:rsidRPr="00BE30F5">
        <w:rPr>
          <w:sz w:val="14"/>
          <w:szCs w:val="14"/>
        </w:rPr>
        <w:t xml:space="preserve">Das </w:t>
      </w:r>
      <w:r w:rsidR="00BE30F5" w:rsidRPr="00856D02">
        <w:rPr>
          <w:sz w:val="14"/>
          <w:szCs w:val="14"/>
          <w:highlight w:val="yellow"/>
        </w:rPr>
        <w:t>COMET-Zentrum XX/ COMET-Projekt XX</w:t>
      </w:r>
      <w:r w:rsidR="00BE30F5" w:rsidRPr="00BE30F5">
        <w:rPr>
          <w:sz w:val="14"/>
          <w:szCs w:val="14"/>
        </w:rPr>
        <w:t xml:space="preserve"> wird im Rahmen von COMET – Competence Centers </w:t>
      </w:r>
      <w:proofErr w:type="spellStart"/>
      <w:r w:rsidR="00BE30F5" w:rsidRPr="00BE30F5">
        <w:rPr>
          <w:sz w:val="14"/>
          <w:szCs w:val="14"/>
        </w:rPr>
        <w:t>for</w:t>
      </w:r>
      <w:proofErr w:type="spellEnd"/>
      <w:r w:rsidR="00BE30F5" w:rsidRPr="00BE30F5">
        <w:rPr>
          <w:sz w:val="14"/>
          <w:szCs w:val="14"/>
        </w:rPr>
        <w:t xml:space="preserve"> </w:t>
      </w:r>
      <w:proofErr w:type="spellStart"/>
      <w:r w:rsidR="00BE30F5" w:rsidRPr="00BE30F5">
        <w:rPr>
          <w:sz w:val="14"/>
          <w:szCs w:val="14"/>
        </w:rPr>
        <w:t>Ex</w:t>
      </w:r>
      <w:r w:rsidR="00B542E2">
        <w:rPr>
          <w:sz w:val="14"/>
          <w:szCs w:val="14"/>
        </w:rPr>
        <w:t>cellent</w:t>
      </w:r>
      <w:proofErr w:type="spellEnd"/>
      <w:r w:rsidR="00B542E2">
        <w:rPr>
          <w:sz w:val="14"/>
          <w:szCs w:val="14"/>
        </w:rPr>
        <w:t xml:space="preserve"> Technologies </w:t>
      </w:r>
      <w:r w:rsidR="00B542E2" w:rsidRPr="00CF3EF5">
        <w:rPr>
          <w:color w:val="auto"/>
          <w:sz w:val="14"/>
          <w:szCs w:val="14"/>
        </w:rPr>
        <w:t>durch BMK</w:t>
      </w:r>
      <w:r w:rsidR="00BE30F5" w:rsidRPr="00CF3EF5">
        <w:rPr>
          <w:color w:val="auto"/>
          <w:sz w:val="14"/>
          <w:szCs w:val="14"/>
        </w:rPr>
        <w:t xml:space="preserve">, </w:t>
      </w:r>
      <w:r w:rsidR="00BE30F5" w:rsidRPr="00BE30F5">
        <w:rPr>
          <w:sz w:val="14"/>
          <w:szCs w:val="14"/>
        </w:rPr>
        <w:t xml:space="preserve">BMDW, </w:t>
      </w:r>
      <w:r w:rsidR="00BE30F5" w:rsidRPr="00BE30F5">
        <w:rPr>
          <w:sz w:val="14"/>
          <w:szCs w:val="14"/>
          <w:highlight w:val="yellow"/>
        </w:rPr>
        <w:t>[mitfinanzierende Länder]</w:t>
      </w:r>
      <w:r w:rsidR="00BE30F5" w:rsidRPr="00BE30F5">
        <w:rPr>
          <w:sz w:val="14"/>
          <w:szCs w:val="14"/>
        </w:rPr>
        <w:t xml:space="preserve"> gefördert. Das Programm COMET wird durch die FFG abgewickelt.</w:t>
      </w:r>
      <w:r w:rsidR="00BE30F5" w:rsidRPr="00BE30F5">
        <w:t xml:space="preserve"> </w:t>
      </w:r>
      <w:r w:rsidR="00BE30F5" w:rsidRPr="00BE30F5">
        <w:rPr>
          <w:sz w:val="14"/>
          <w:szCs w:val="14"/>
        </w:rPr>
        <w:t xml:space="preserve">Weitere Informationen zu COMET: </w:t>
      </w:r>
      <w:hyperlink r:id="rId15" w:history="1">
        <w:r w:rsidR="00BE30F5" w:rsidRPr="0024751A">
          <w:rPr>
            <w:rStyle w:val="Hyperlink"/>
            <w:sz w:val="14"/>
            <w:szCs w:val="14"/>
          </w:rPr>
          <w:t>www.ffg.at/comet</w:t>
        </w:r>
      </w:hyperlink>
      <w:r w:rsidR="00BE30F5">
        <w:rPr>
          <w:sz w:val="14"/>
          <w:szCs w:val="14"/>
        </w:rPr>
        <w:t xml:space="preserve"> </w:t>
      </w:r>
    </w:p>
    <w:sectPr w:rsidR="00631807" w:rsidRPr="00BE30F5" w:rsidSect="00803F76">
      <w:type w:val="continuous"/>
      <w:pgSz w:w="11900" w:h="16840"/>
      <w:pgMar w:top="2835" w:right="1269" w:bottom="1701" w:left="1134" w:header="903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C1D" w:rsidRDefault="004B2C1D" w:rsidP="00E54EDE">
      <w:pPr>
        <w:spacing w:line="240" w:lineRule="auto"/>
      </w:pPr>
      <w:r>
        <w:separator/>
      </w:r>
    </w:p>
  </w:endnote>
  <w:endnote w:type="continuationSeparator" w:id="0">
    <w:p w:rsidR="004B2C1D" w:rsidRDefault="004B2C1D" w:rsidP="00E54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608" w:rsidRPr="0097132F" w:rsidRDefault="00DA7B03" w:rsidP="009A6ED6">
    <w:pPr>
      <w:pStyle w:val="Fuzeile"/>
      <w:tabs>
        <w:tab w:val="clear" w:pos="9072"/>
        <w:tab w:val="right" w:pos="4536"/>
        <w:tab w:val="right" w:pos="9639"/>
        <w:tab w:val="right" w:pos="10632"/>
      </w:tabs>
    </w:pPr>
    <w:r>
      <w:rPr>
        <w:noProof/>
        <w:lang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1813560</wp:posOffset>
          </wp:positionH>
          <wp:positionV relativeFrom="paragraph">
            <wp:posOffset>97790</wp:posOffset>
          </wp:positionV>
          <wp:extent cx="1911985" cy="70866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98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923">
      <w:t xml:space="preserve">  </w:t>
    </w:r>
    <w:r>
      <w:rPr>
        <w:noProof/>
        <w:lang w:eastAsia="de-AT"/>
      </w:rPr>
      <w:drawing>
        <wp:inline distT="0" distB="0" distL="0" distR="0" wp14:anchorId="30E0FCB0" wp14:editId="424ABFDB">
          <wp:extent cx="1762125" cy="633810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86633" cy="64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923">
      <w:tab/>
    </w:r>
    <w:r w:rsidR="00427FF0">
      <w:tab/>
    </w:r>
    <w:r w:rsidR="00692891">
      <w:rPr>
        <w:noProof/>
        <w:lang w:eastAsia="de-AT"/>
      </w:rPr>
      <w:drawing>
        <wp:inline distT="0" distB="0" distL="0" distR="0">
          <wp:extent cx="1622582" cy="685800"/>
          <wp:effectExtent l="0" t="0" r="3175" b="0"/>
          <wp:docPr id="6" name="Grafik 6" title="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ief_Adressblock_D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57" cy="691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B542E2" w:rsidP="00692891">
    <w:pPr>
      <w:pStyle w:val="Fuzeile"/>
      <w:tabs>
        <w:tab w:val="clear" w:pos="9072"/>
        <w:tab w:val="right" w:pos="4536"/>
        <w:tab w:val="right" w:pos="9639"/>
      </w:tabs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1775460</wp:posOffset>
          </wp:positionH>
          <wp:positionV relativeFrom="paragraph">
            <wp:posOffset>45720</wp:posOffset>
          </wp:positionV>
          <wp:extent cx="1911985" cy="70866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98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inline distT="0" distB="0" distL="0" distR="0" wp14:anchorId="6C5ED315" wp14:editId="48F610E5">
          <wp:extent cx="1762125" cy="63381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86633" cy="64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2891">
      <w:t xml:space="preserve">  </w:t>
    </w:r>
    <w:r w:rsidR="00692891">
      <w:tab/>
    </w:r>
    <w:r w:rsidR="00427FF0">
      <w:tab/>
    </w:r>
    <w:r w:rsidR="00692891">
      <w:rPr>
        <w:noProof/>
        <w:lang w:eastAsia="de-AT"/>
      </w:rPr>
      <mc:AlternateContent>
        <mc:Choice Requires="wps">
          <w:drawing>
            <wp:inline distT="0" distB="0" distL="0" distR="0" wp14:anchorId="2C690607" wp14:editId="5418FFB3">
              <wp:extent cx="2047875" cy="142875"/>
              <wp:effectExtent l="0" t="0" r="9525" b="9525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7875" cy="142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92891" w:rsidRPr="00692891" w:rsidRDefault="001A21CA" w:rsidP="00761FB9">
                          <w:pPr>
                            <w:spacing w:before="0" w:after="0" w:line="240" w:lineRule="auto"/>
                            <w:jc w:val="right"/>
                            <w:rPr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de-DE"/>
                            </w:rPr>
                            <w:t>Version 0</w:t>
                          </w:r>
                          <w:r w:rsidR="00B542E2">
                            <w:rPr>
                              <w:sz w:val="15"/>
                              <w:szCs w:val="15"/>
                              <w:lang w:val="de-DE"/>
                            </w:rPr>
                            <w:t>1/2020</w:t>
                          </w:r>
                          <w:r w:rsidR="00692891" w:rsidRPr="00692891">
                            <w:rPr>
                              <w:sz w:val="15"/>
                              <w:szCs w:val="15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C69060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1" type="#_x0000_t202" style="width:16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" filled="f" stroked="f" strokeweight=".5pt">
              <v:textbox inset="0,0,0,0">
                <w:txbxContent>
                  <w:p w:rsidR="00692891" w:rsidRPr="00692891" w:rsidRDefault="001A21CA" w:rsidP="00761FB9">
                    <w:pPr>
                      <w:spacing w:before="0" w:after="0" w:line="240" w:lineRule="auto"/>
                      <w:jc w:val="right"/>
                      <w:rPr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sz w:val="15"/>
                        <w:szCs w:val="15"/>
                        <w:lang w:val="de-DE"/>
                      </w:rPr>
                      <w:t>Version 0</w:t>
                    </w:r>
                    <w:r w:rsidR="00B542E2">
                      <w:rPr>
                        <w:sz w:val="15"/>
                        <w:szCs w:val="15"/>
                        <w:lang w:val="de-DE"/>
                      </w:rPr>
                      <w:t>1/2020</w:t>
                    </w:r>
                    <w:r w:rsidR="00692891" w:rsidRPr="00692891">
                      <w:rPr>
                        <w:sz w:val="15"/>
                        <w:szCs w:val="15"/>
                        <w:lang w:val="de-DE"/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C1D" w:rsidRDefault="004B2C1D" w:rsidP="00E54EDE">
      <w:pPr>
        <w:spacing w:line="240" w:lineRule="auto"/>
      </w:pPr>
      <w:r>
        <w:separator/>
      </w:r>
    </w:p>
  </w:footnote>
  <w:footnote w:type="continuationSeparator" w:id="0">
    <w:p w:rsidR="004B2C1D" w:rsidRDefault="004B2C1D" w:rsidP="00E54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692891" w:rsidP="00692891">
    <w:pPr>
      <w:pStyle w:val="Kopfzeile"/>
      <w:framePr w:w="5061" w:h="708" w:hRule="exact" w:wrap="around" w:vAnchor="page" w:hAnchor="page" w:x="1201" w:y="1281"/>
      <w:tabs>
        <w:tab w:val="clear" w:pos="4536"/>
        <w:tab w:val="clear" w:pos="9072"/>
        <w:tab w:val="center" w:pos="10065"/>
      </w:tabs>
    </w:pPr>
    <w:r>
      <w:t>Success Story</w:t>
    </w:r>
  </w:p>
  <w:p w:rsidR="00EB0908" w:rsidRPr="00EB0908" w:rsidRDefault="00FF7B42" w:rsidP="00FF7B42">
    <w:pPr>
      <w:ind w:right="-1"/>
      <w:jc w:val="right"/>
    </w:pPr>
    <w:r w:rsidRPr="00426C9E">
      <w:rPr>
        <w:noProof/>
        <w:lang w:eastAsia="de-AT"/>
      </w:rPr>
      <w:drawing>
        <wp:inline distT="0" distB="0" distL="0" distR="0" wp14:anchorId="7A25B737" wp14:editId="13F2BE22">
          <wp:extent cx="1785600" cy="723600"/>
          <wp:effectExtent l="0" t="0" r="5715" b="635"/>
          <wp:docPr id="24" name="Grafik 24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G_Logo_klein_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891" w:rsidRDefault="00692891" w:rsidP="00692891">
    <w:pPr>
      <w:pStyle w:val="Kopfzeile"/>
      <w:framePr w:w="5061" w:h="574" w:hRule="exact" w:wrap="around" w:vAnchor="page" w:hAnchor="page" w:x="1201" w:y="1241"/>
      <w:tabs>
        <w:tab w:val="clear" w:pos="4536"/>
        <w:tab w:val="clear" w:pos="9072"/>
        <w:tab w:val="center" w:pos="10065"/>
      </w:tabs>
    </w:pPr>
    <w:r>
      <w:t>Success Story</w:t>
    </w:r>
  </w:p>
  <w:p w:rsidR="00692891" w:rsidRDefault="00692891" w:rsidP="00692891">
    <w:pPr>
      <w:pStyle w:val="Kopfzeile"/>
      <w:tabs>
        <w:tab w:val="clear" w:pos="4536"/>
        <w:tab w:val="clear" w:pos="9072"/>
        <w:tab w:val="center" w:pos="6804"/>
        <w:tab w:val="right" w:pos="9639"/>
      </w:tabs>
    </w:pPr>
    <w:r>
      <w:tab/>
    </w:r>
    <w:r>
      <w:tab/>
    </w:r>
    <w:r w:rsidRPr="00426C9E">
      <w:rPr>
        <w:noProof/>
        <w:lang w:eastAsia="de-AT"/>
      </w:rPr>
      <w:drawing>
        <wp:inline distT="0" distB="0" distL="0" distR="0" wp14:anchorId="1438C84D" wp14:editId="6168F64E">
          <wp:extent cx="1785600" cy="723600"/>
          <wp:effectExtent l="0" t="0" r="5715" b="635"/>
          <wp:docPr id="2" name="Grafik 2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G_Logo_klein_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08A13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5C91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B027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765F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98CA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22DE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E0F7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726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CE1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84FD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427A9"/>
    <w:multiLevelType w:val="multilevel"/>
    <w:tmpl w:val="01B03E4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 w15:restartNumberingAfterBreak="0">
    <w:nsid w:val="090660C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B43C9E"/>
    <w:multiLevelType w:val="multilevel"/>
    <w:tmpl w:val="6ED0AF3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9FE40E5"/>
    <w:multiLevelType w:val="multilevel"/>
    <w:tmpl w:val="4F8C291E"/>
    <w:lvl w:ilvl="0">
      <w:start w:val="1"/>
      <w:numFmt w:val="bullet"/>
      <w:pStyle w:val="Listenabsatz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794" w:hanging="437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 w15:restartNumberingAfterBreak="0">
    <w:nsid w:val="33592109"/>
    <w:multiLevelType w:val="multilevel"/>
    <w:tmpl w:val="F5F8D7A8"/>
    <w:lvl w:ilvl="0">
      <w:start w:val="1"/>
      <w:numFmt w:val="bullet"/>
      <w:lvlText w:val=""/>
      <w:lvlJc w:val="left"/>
      <w:pPr>
        <w:tabs>
          <w:tab w:val="num" w:pos="680"/>
        </w:tabs>
        <w:ind w:left="851" w:hanging="171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5" w15:restartNumberingAfterBreak="0">
    <w:nsid w:val="343336BF"/>
    <w:multiLevelType w:val="multilevel"/>
    <w:tmpl w:val="ECFAF77C"/>
    <w:lvl w:ilvl="0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6" w15:restartNumberingAfterBreak="0">
    <w:nsid w:val="357A3F6A"/>
    <w:multiLevelType w:val="hybridMultilevel"/>
    <w:tmpl w:val="20D0298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609272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71E4A10"/>
    <w:multiLevelType w:val="multilevel"/>
    <w:tmpl w:val="F6467888"/>
    <w:lvl w:ilvl="0">
      <w:start w:val="1"/>
      <w:numFmt w:val="bullet"/>
      <w:lvlText w:val=""/>
      <w:lvlJc w:val="left"/>
      <w:pPr>
        <w:tabs>
          <w:tab w:val="num" w:pos="680"/>
        </w:tabs>
        <w:ind w:left="567" w:firstLine="113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9" w15:restartNumberingAfterBreak="0">
    <w:nsid w:val="3B137C1B"/>
    <w:multiLevelType w:val="multilevel"/>
    <w:tmpl w:val="5A420DF4"/>
    <w:lvl w:ilvl="0">
      <w:start w:val="1"/>
      <w:numFmt w:val="bullet"/>
      <w:lvlText w:val=""/>
      <w:lvlJc w:val="left"/>
      <w:pPr>
        <w:tabs>
          <w:tab w:val="num" w:pos="1247"/>
        </w:tabs>
        <w:ind w:left="90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9735BF"/>
    <w:multiLevelType w:val="multilevel"/>
    <w:tmpl w:val="C6D46448"/>
    <w:lvl w:ilvl="0">
      <w:start w:val="1"/>
      <w:numFmt w:val="decimal"/>
      <w:pStyle w:val="Numerierun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9935F5E"/>
    <w:multiLevelType w:val="multilevel"/>
    <w:tmpl w:val="B010EDD8"/>
    <w:lvl w:ilvl="0">
      <w:start w:val="1"/>
      <w:numFmt w:val="bullet"/>
      <w:lvlText w:val=""/>
      <w:lvlJc w:val="left"/>
      <w:pPr>
        <w:ind w:left="-32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22" w15:restartNumberingAfterBreak="0">
    <w:nsid w:val="752F4E1D"/>
    <w:multiLevelType w:val="multilevel"/>
    <w:tmpl w:val="5E24F2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20"/>
  </w:num>
  <w:num w:numId="4">
    <w:abstractNumId w:val="16"/>
  </w:num>
  <w:num w:numId="5">
    <w:abstractNumId w:val="22"/>
  </w:num>
  <w:num w:numId="6">
    <w:abstractNumId w:val="12"/>
  </w:num>
  <w:num w:numId="7">
    <w:abstractNumId w:val="19"/>
  </w:num>
  <w:num w:numId="8">
    <w:abstractNumId w:val="17"/>
  </w:num>
  <w:num w:numId="9">
    <w:abstractNumId w:val="11"/>
  </w:num>
  <w:num w:numId="10">
    <w:abstractNumId w:val="21"/>
  </w:num>
  <w:num w:numId="11">
    <w:abstractNumId w:val="15"/>
  </w:num>
  <w:num w:numId="12">
    <w:abstractNumId w:val="18"/>
  </w:num>
  <w:num w:numId="13">
    <w:abstractNumId w:val="14"/>
  </w:num>
  <w:num w:numId="14">
    <w:abstractNumId w:val="10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26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9B"/>
    <w:rsid w:val="0001784C"/>
    <w:rsid w:val="00036683"/>
    <w:rsid w:val="00054845"/>
    <w:rsid w:val="000603B1"/>
    <w:rsid w:val="00060923"/>
    <w:rsid w:val="0008071E"/>
    <w:rsid w:val="000952BF"/>
    <w:rsid w:val="00096259"/>
    <w:rsid w:val="000B53A6"/>
    <w:rsid w:val="000C3F0C"/>
    <w:rsid w:val="001075D9"/>
    <w:rsid w:val="0014464F"/>
    <w:rsid w:val="0018009C"/>
    <w:rsid w:val="00181BDF"/>
    <w:rsid w:val="001845E2"/>
    <w:rsid w:val="001877F0"/>
    <w:rsid w:val="00192D4D"/>
    <w:rsid w:val="001A21CA"/>
    <w:rsid w:val="001A36CC"/>
    <w:rsid w:val="001A3FC9"/>
    <w:rsid w:val="00203454"/>
    <w:rsid w:val="002106BB"/>
    <w:rsid w:val="0021072D"/>
    <w:rsid w:val="00232F47"/>
    <w:rsid w:val="0026319B"/>
    <w:rsid w:val="002704A2"/>
    <w:rsid w:val="0027094C"/>
    <w:rsid w:val="002949E5"/>
    <w:rsid w:val="002A7677"/>
    <w:rsid w:val="002B2D8E"/>
    <w:rsid w:val="002B7715"/>
    <w:rsid w:val="002D5457"/>
    <w:rsid w:val="002E19FE"/>
    <w:rsid w:val="002F3077"/>
    <w:rsid w:val="00302555"/>
    <w:rsid w:val="0030523A"/>
    <w:rsid w:val="00320654"/>
    <w:rsid w:val="00341949"/>
    <w:rsid w:val="003419ED"/>
    <w:rsid w:val="003475C1"/>
    <w:rsid w:val="0035367E"/>
    <w:rsid w:val="00354280"/>
    <w:rsid w:val="003556D7"/>
    <w:rsid w:val="00392988"/>
    <w:rsid w:val="003A6EBF"/>
    <w:rsid w:val="003D1DD7"/>
    <w:rsid w:val="003E627B"/>
    <w:rsid w:val="003F2F62"/>
    <w:rsid w:val="0040677B"/>
    <w:rsid w:val="00413F6A"/>
    <w:rsid w:val="00427FF0"/>
    <w:rsid w:val="00441E51"/>
    <w:rsid w:val="00441FA5"/>
    <w:rsid w:val="00444106"/>
    <w:rsid w:val="004462A2"/>
    <w:rsid w:val="00460CCC"/>
    <w:rsid w:val="004725B5"/>
    <w:rsid w:val="0049253B"/>
    <w:rsid w:val="004943D3"/>
    <w:rsid w:val="00495AFB"/>
    <w:rsid w:val="004B2C1D"/>
    <w:rsid w:val="004F7961"/>
    <w:rsid w:val="00501A36"/>
    <w:rsid w:val="0050409E"/>
    <w:rsid w:val="00504EB5"/>
    <w:rsid w:val="00536AE3"/>
    <w:rsid w:val="00555E4E"/>
    <w:rsid w:val="00557C8D"/>
    <w:rsid w:val="005644EC"/>
    <w:rsid w:val="0058757C"/>
    <w:rsid w:val="005964FD"/>
    <w:rsid w:val="005A76AC"/>
    <w:rsid w:val="005B4C5A"/>
    <w:rsid w:val="005C1206"/>
    <w:rsid w:val="005C1B54"/>
    <w:rsid w:val="005C5076"/>
    <w:rsid w:val="005E12EC"/>
    <w:rsid w:val="00631807"/>
    <w:rsid w:val="0064326F"/>
    <w:rsid w:val="006446D0"/>
    <w:rsid w:val="00666123"/>
    <w:rsid w:val="00684D64"/>
    <w:rsid w:val="00692891"/>
    <w:rsid w:val="006F4847"/>
    <w:rsid w:val="006F7A29"/>
    <w:rsid w:val="0071728E"/>
    <w:rsid w:val="007418B7"/>
    <w:rsid w:val="00744708"/>
    <w:rsid w:val="0075575C"/>
    <w:rsid w:val="00761FB9"/>
    <w:rsid w:val="00763939"/>
    <w:rsid w:val="00770AEE"/>
    <w:rsid w:val="00787957"/>
    <w:rsid w:val="007A461F"/>
    <w:rsid w:val="007A46B2"/>
    <w:rsid w:val="007B0337"/>
    <w:rsid w:val="007B3498"/>
    <w:rsid w:val="007D2559"/>
    <w:rsid w:val="007D2944"/>
    <w:rsid w:val="007D67AF"/>
    <w:rsid w:val="007E34CA"/>
    <w:rsid w:val="00803F76"/>
    <w:rsid w:val="00805668"/>
    <w:rsid w:val="00807988"/>
    <w:rsid w:val="00836363"/>
    <w:rsid w:val="00842D47"/>
    <w:rsid w:val="008471F5"/>
    <w:rsid w:val="00856D02"/>
    <w:rsid w:val="008B12E1"/>
    <w:rsid w:val="008C3AEC"/>
    <w:rsid w:val="008C74CB"/>
    <w:rsid w:val="008D6387"/>
    <w:rsid w:val="008F064C"/>
    <w:rsid w:val="008F10AF"/>
    <w:rsid w:val="009138A8"/>
    <w:rsid w:val="00930D21"/>
    <w:rsid w:val="00936C69"/>
    <w:rsid w:val="00940608"/>
    <w:rsid w:val="00950C96"/>
    <w:rsid w:val="00967BAB"/>
    <w:rsid w:val="0097132F"/>
    <w:rsid w:val="009A2502"/>
    <w:rsid w:val="009A6ED6"/>
    <w:rsid w:val="009B241F"/>
    <w:rsid w:val="009D2E73"/>
    <w:rsid w:val="00A010DC"/>
    <w:rsid w:val="00A13AF2"/>
    <w:rsid w:val="00A173B9"/>
    <w:rsid w:val="00A7164E"/>
    <w:rsid w:val="00A80DFF"/>
    <w:rsid w:val="00A86CC4"/>
    <w:rsid w:val="00AA451E"/>
    <w:rsid w:val="00AA5FA4"/>
    <w:rsid w:val="00AB4544"/>
    <w:rsid w:val="00AC426F"/>
    <w:rsid w:val="00AC6C0A"/>
    <w:rsid w:val="00AD37BA"/>
    <w:rsid w:val="00AE0DA4"/>
    <w:rsid w:val="00AF6BCB"/>
    <w:rsid w:val="00B0787B"/>
    <w:rsid w:val="00B23BF5"/>
    <w:rsid w:val="00B3143A"/>
    <w:rsid w:val="00B3295F"/>
    <w:rsid w:val="00B45029"/>
    <w:rsid w:val="00B542E2"/>
    <w:rsid w:val="00B64E77"/>
    <w:rsid w:val="00B71BC4"/>
    <w:rsid w:val="00B7278C"/>
    <w:rsid w:val="00B8138C"/>
    <w:rsid w:val="00B81D84"/>
    <w:rsid w:val="00B95B06"/>
    <w:rsid w:val="00BB2B2B"/>
    <w:rsid w:val="00BB35C9"/>
    <w:rsid w:val="00BC6C85"/>
    <w:rsid w:val="00BC7B13"/>
    <w:rsid w:val="00BE0DE1"/>
    <w:rsid w:val="00BE2EFF"/>
    <w:rsid w:val="00BE30F5"/>
    <w:rsid w:val="00BE6B59"/>
    <w:rsid w:val="00BF2B3F"/>
    <w:rsid w:val="00BF3C34"/>
    <w:rsid w:val="00C16067"/>
    <w:rsid w:val="00C22EBA"/>
    <w:rsid w:val="00C25FBC"/>
    <w:rsid w:val="00C40E1F"/>
    <w:rsid w:val="00C512BE"/>
    <w:rsid w:val="00C60A3B"/>
    <w:rsid w:val="00C62ECD"/>
    <w:rsid w:val="00C6722B"/>
    <w:rsid w:val="00C7475B"/>
    <w:rsid w:val="00C911BB"/>
    <w:rsid w:val="00C920EE"/>
    <w:rsid w:val="00CA5965"/>
    <w:rsid w:val="00CB2A56"/>
    <w:rsid w:val="00CE5F18"/>
    <w:rsid w:val="00CF1D2C"/>
    <w:rsid w:val="00CF3EF5"/>
    <w:rsid w:val="00D02DDA"/>
    <w:rsid w:val="00D050FB"/>
    <w:rsid w:val="00D313A2"/>
    <w:rsid w:val="00D45C3D"/>
    <w:rsid w:val="00D465AD"/>
    <w:rsid w:val="00D562E0"/>
    <w:rsid w:val="00D74325"/>
    <w:rsid w:val="00D7514B"/>
    <w:rsid w:val="00DA7B03"/>
    <w:rsid w:val="00DC605F"/>
    <w:rsid w:val="00DF08C3"/>
    <w:rsid w:val="00E11266"/>
    <w:rsid w:val="00E246E2"/>
    <w:rsid w:val="00E54EDE"/>
    <w:rsid w:val="00E574F8"/>
    <w:rsid w:val="00E63B35"/>
    <w:rsid w:val="00E66688"/>
    <w:rsid w:val="00E7621D"/>
    <w:rsid w:val="00EB0908"/>
    <w:rsid w:val="00EC5C3D"/>
    <w:rsid w:val="00EC7E19"/>
    <w:rsid w:val="00ED0E8E"/>
    <w:rsid w:val="00EF3D0C"/>
    <w:rsid w:val="00F00BB2"/>
    <w:rsid w:val="00F1434A"/>
    <w:rsid w:val="00F23658"/>
    <w:rsid w:val="00F30B0D"/>
    <w:rsid w:val="00F4259C"/>
    <w:rsid w:val="00F66129"/>
    <w:rsid w:val="00F73EEA"/>
    <w:rsid w:val="00F80065"/>
    <w:rsid w:val="00FB4DFF"/>
    <w:rsid w:val="00FB5CA8"/>
    <w:rsid w:val="00FD40F8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35C60A6"/>
  <w14:defaultImageDpi w14:val="32767"/>
  <w15:docId w15:val="{9C05FBB0-AB7A-4A83-B5D7-8E2DEC52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3077"/>
    <w:pPr>
      <w:spacing w:before="240" w:after="240" w:line="270" w:lineRule="atLeast"/>
    </w:pPr>
    <w:rPr>
      <w:rFonts w:cs="Times New Roman (Textkörper CS)"/>
      <w:color w:val="000000" w:themeColor="text1"/>
      <w:spacing w:val="4"/>
      <w:sz w:val="20"/>
      <w:lang w:val="de-AT"/>
    </w:rPr>
  </w:style>
  <w:style w:type="paragraph" w:styleId="berschrift1">
    <w:name w:val="heading 1"/>
    <w:aliases w:val="Header"/>
    <w:basedOn w:val="Standard"/>
    <w:next w:val="Standard"/>
    <w:link w:val="berschrift1Zchn"/>
    <w:uiPriority w:val="9"/>
    <w:qFormat/>
    <w:rsid w:val="00AC6C0A"/>
    <w:pPr>
      <w:keepNext/>
      <w:keepLines/>
      <w:spacing w:before="0" w:after="120" w:line="240" w:lineRule="auto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6067"/>
    <w:pPr>
      <w:keepNext/>
      <w:keepLines/>
      <w:spacing w:before="600" w:after="300" w:line="240" w:lineRule="auto"/>
      <w:outlineLvl w:val="1"/>
    </w:pPr>
    <w:rPr>
      <w:rFonts w:asciiTheme="majorHAnsi" w:eastAsiaTheme="majorEastAsia" w:hAnsiTheme="majorHAnsi" w:cs="Times New Roman (Überschriften"/>
      <w:b/>
      <w:sz w:val="3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6722B"/>
    <w:pPr>
      <w:keepNext/>
      <w:keepLines/>
      <w:spacing w:before="600" w:after="400"/>
      <w:outlineLvl w:val="2"/>
    </w:pPr>
    <w:rPr>
      <w:rFonts w:asciiTheme="majorHAnsi" w:eastAsiaTheme="majorEastAsia" w:hAnsiTheme="majorHAnsi" w:cstheme="majorBidi"/>
      <w:b/>
      <w:sz w:val="32"/>
      <w:shd w:val="clear" w:color="auto" w:fil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eader Zchn"/>
    <w:basedOn w:val="Absatz-Standardschriftart"/>
    <w:link w:val="berschrift1"/>
    <w:uiPriority w:val="9"/>
    <w:rsid w:val="00AC6C0A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40"/>
      <w:szCs w:val="32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6722B"/>
    <w:rPr>
      <w:rFonts w:asciiTheme="majorHAnsi" w:eastAsiaTheme="majorEastAsia" w:hAnsiTheme="majorHAnsi" w:cstheme="majorBidi"/>
      <w:b/>
      <w:color w:val="000000" w:themeColor="text1"/>
      <w:spacing w:val="4"/>
      <w:sz w:val="32"/>
      <w:lang w:val="de-AT"/>
    </w:rPr>
  </w:style>
  <w:style w:type="paragraph" w:styleId="Listenabsatz">
    <w:name w:val="List Paragraph"/>
    <w:basedOn w:val="Standard"/>
    <w:uiPriority w:val="34"/>
    <w:qFormat/>
    <w:rsid w:val="00CB2A56"/>
    <w:pPr>
      <w:numPr>
        <w:numId w:val="2"/>
      </w:numPr>
      <w:contextualSpacing/>
    </w:pPr>
  </w:style>
  <w:style w:type="paragraph" w:customStyle="1" w:styleId="Numerierung">
    <w:name w:val="Numerierung"/>
    <w:basedOn w:val="Listenabsatz"/>
    <w:next w:val="Standard"/>
    <w:qFormat/>
    <w:rsid w:val="00B3295F"/>
    <w:pPr>
      <w:numPr>
        <w:numId w:val="3"/>
      </w:numPr>
    </w:pPr>
  </w:style>
  <w:style w:type="paragraph" w:styleId="Kopfzeile">
    <w:name w:val="header"/>
    <w:basedOn w:val="Standard"/>
    <w:link w:val="KopfzeileZchn"/>
    <w:uiPriority w:val="99"/>
    <w:unhideWhenUsed/>
    <w:qFormat/>
    <w:rsid w:val="0097132F"/>
    <w:pPr>
      <w:tabs>
        <w:tab w:val="center" w:pos="4536"/>
        <w:tab w:val="right" w:pos="9072"/>
      </w:tabs>
      <w:spacing w:line="240" w:lineRule="auto"/>
    </w:pPr>
    <w:rPr>
      <w:b/>
      <w:caps/>
    </w:rPr>
  </w:style>
  <w:style w:type="character" w:customStyle="1" w:styleId="KopfzeileZchn">
    <w:name w:val="Kopfzeile Zchn"/>
    <w:basedOn w:val="Absatz-Standardschriftart"/>
    <w:link w:val="Kopfzeile"/>
    <w:uiPriority w:val="99"/>
    <w:rsid w:val="0097132F"/>
    <w:rPr>
      <w:rFonts w:cs="Times New Roman (Textkörper CS)"/>
      <w:b/>
      <w:caps/>
      <w:color w:val="000000" w:themeColor="text1"/>
      <w:spacing w:val="4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AC6C0A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AC6C0A"/>
    <w:rPr>
      <w:rFonts w:cs="Times New Roman (Textkörper CS)"/>
      <w:color w:val="000000" w:themeColor="text1"/>
      <w:spacing w:val="4"/>
      <w:sz w:val="13"/>
      <w:lang w:val="de-AT"/>
    </w:rPr>
  </w:style>
  <w:style w:type="character" w:styleId="Seitenzahl">
    <w:name w:val="page number"/>
    <w:basedOn w:val="Absatz-Standardschriftart"/>
    <w:uiPriority w:val="99"/>
    <w:semiHidden/>
    <w:unhideWhenUsed/>
    <w:rsid w:val="0097132F"/>
  </w:style>
  <w:style w:type="paragraph" w:customStyle="1" w:styleId="StandardBold">
    <w:name w:val="Standard Bold"/>
    <w:autoRedefine/>
    <w:qFormat/>
    <w:rsid w:val="00C6722B"/>
    <w:pPr>
      <w:contextualSpacing/>
    </w:pPr>
    <w:rPr>
      <w:rFonts w:cs="Times New Roman (Textkörper CS)"/>
      <w:b/>
      <w:color w:val="000000" w:themeColor="text1"/>
      <w:spacing w:val="4"/>
      <w:sz w:val="20"/>
      <w:shd w:val="clear" w:color="auto" w:fill="FFFFFF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16067"/>
    <w:rPr>
      <w:rFonts w:asciiTheme="majorHAnsi" w:eastAsiaTheme="majorEastAsia" w:hAnsiTheme="majorHAnsi" w:cs="Times New Roman (Überschriften"/>
      <w:b/>
      <w:color w:val="000000" w:themeColor="text1"/>
      <w:spacing w:val="4"/>
      <w:sz w:val="36"/>
      <w:szCs w:val="26"/>
      <w:lang w:val="de-AT"/>
    </w:rPr>
  </w:style>
  <w:style w:type="paragraph" w:customStyle="1" w:styleId="SUBHEADLINE">
    <w:name w:val="SUBHEADLINE"/>
    <w:basedOn w:val="berschrift3"/>
    <w:next w:val="berschrift1"/>
    <w:qFormat/>
    <w:rsid w:val="00CB2A56"/>
    <w:pPr>
      <w:ind w:left="357"/>
    </w:pPr>
    <w:rPr>
      <w:b w:val="0"/>
    </w:rPr>
  </w:style>
  <w:style w:type="paragraph" w:customStyle="1" w:styleId="Subheadline0">
    <w:name w:val="Subheadline"/>
    <w:basedOn w:val="berschrift3"/>
    <w:next w:val="berschrift2"/>
    <w:autoRedefine/>
    <w:qFormat/>
    <w:rsid w:val="00501A36"/>
    <w:rPr>
      <w:b w:val="0"/>
    </w:rPr>
  </w:style>
  <w:style w:type="paragraph" w:customStyle="1" w:styleId="Headline2">
    <w:name w:val="Headline 2"/>
    <w:basedOn w:val="Standard"/>
    <w:next w:val="Standard"/>
    <w:autoRedefine/>
    <w:qFormat/>
    <w:rsid w:val="00E63B35"/>
    <w:pPr>
      <w:spacing w:before="0" w:after="0"/>
    </w:pPr>
    <w:rPr>
      <w:caps/>
      <w:sz w:val="28"/>
    </w:rPr>
  </w:style>
  <w:style w:type="character" w:styleId="Hyperlink">
    <w:name w:val="Hyperlink"/>
    <w:basedOn w:val="Absatz-Standardschriftart"/>
    <w:uiPriority w:val="99"/>
    <w:unhideWhenUsed/>
    <w:rsid w:val="00060923"/>
    <w:rPr>
      <w:color w:val="E3032E" w:themeColor="hyperlink"/>
      <w:u w:val="single"/>
    </w:rPr>
  </w:style>
  <w:style w:type="paragraph" w:customStyle="1" w:styleId="a">
    <w:name w:val="_"/>
    <w:basedOn w:val="Standard"/>
    <w:qFormat/>
    <w:rsid w:val="002F3077"/>
    <w:pPr>
      <w:spacing w:before="0" w:after="0" w:line="280" w:lineRule="atLeast"/>
    </w:pPr>
    <w:rPr>
      <w:caps/>
      <w:color w:val="E3032E" w:themeColor="accent1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1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19B"/>
    <w:rPr>
      <w:rFonts w:ascii="Tahoma" w:hAnsi="Tahoma" w:cs="Tahoma"/>
      <w:color w:val="000000" w:themeColor="text1"/>
      <w:spacing w:val="4"/>
      <w:sz w:val="16"/>
      <w:szCs w:val="16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EF3D0C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fg.at/com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ffg.at/comet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_Vorlagen\FFG-2018\Success_Story_062018.dotx" TargetMode="External"/></Relationship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03DD2F-51FC-45AF-996D-A68D9F0D8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Success_Story_062018.dotx</Template>
  <TotalTime>0</TotalTime>
  <Pages>2</Pages>
  <Words>469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Success Story</vt:lpstr>
    </vt:vector>
  </TitlesOfParts>
  <Company>FFG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Success Story</dc:title>
  <dc:creator>Julia Bissenberger</dc:creator>
  <cp:lastModifiedBy>Julia Bissenberger</cp:lastModifiedBy>
  <cp:revision>4</cp:revision>
  <cp:lastPrinted>2020-02-03T14:50:00Z</cp:lastPrinted>
  <dcterms:created xsi:type="dcterms:W3CDTF">2020-02-03T14:49:00Z</dcterms:created>
  <dcterms:modified xsi:type="dcterms:W3CDTF">2020-02-03T14:55:00Z</dcterms:modified>
</cp:coreProperties>
</file>