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688" w:rsidRDefault="002B2D8E" w:rsidP="0071728E">
      <w:pPr>
        <w:rPr>
          <w:b/>
          <w:color w:val="auto"/>
          <w:lang w:val="en-US"/>
        </w:rPr>
      </w:pPr>
      <w:r w:rsidRPr="002B2D8E">
        <w:rPr>
          <w:b/>
          <w:noProof/>
          <w:color w:val="auto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2404110</wp:posOffset>
                </wp:positionH>
                <wp:positionV relativeFrom="paragraph">
                  <wp:posOffset>1882140</wp:posOffset>
                </wp:positionV>
                <wp:extent cx="3619500" cy="1403985"/>
                <wp:effectExtent l="0" t="0" r="19050" b="139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D8E" w:rsidRDefault="00077A6E">
                            <w:proofErr w:type="spellStart"/>
                            <w:r>
                              <w:t>Please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F3483F">
                              <w:t>replace</w:t>
                            </w:r>
                            <w:proofErr w:type="spellEnd"/>
                            <w:r w:rsidR="00F3483F">
                              <w:t xml:space="preserve"> </w:t>
                            </w:r>
                            <w:proofErr w:type="spellStart"/>
                            <w:r w:rsidR="00F3483F">
                              <w:t>this</w:t>
                            </w:r>
                            <w:proofErr w:type="spellEnd"/>
                            <w:r w:rsidR="00F3483F">
                              <w:t xml:space="preserve"> </w:t>
                            </w:r>
                            <w:proofErr w:type="spellStart"/>
                            <w:r w:rsidR="00F3483F">
                              <w:t>picture</w:t>
                            </w:r>
                            <w:proofErr w:type="spellEnd"/>
                            <w:r w:rsidR="00F3483F">
                              <w:t xml:space="preserve"> </w:t>
                            </w:r>
                            <w:proofErr w:type="spellStart"/>
                            <w:r w:rsidR="00F3483F">
                              <w:t>by</w:t>
                            </w:r>
                            <w:proofErr w:type="spellEnd"/>
                            <w:r w:rsidR="00F3483F">
                              <w:t xml:space="preserve"> </w:t>
                            </w:r>
                            <w:r w:rsidR="00836363">
                              <w:br/>
                              <w:t xml:space="preserve">- </w:t>
                            </w:r>
                            <w:proofErr w:type="spellStart"/>
                            <w:r w:rsidR="00F3483F">
                              <w:t>the</w:t>
                            </w:r>
                            <w:proofErr w:type="spellEnd"/>
                            <w:r w:rsidR="00F3483F">
                              <w:t xml:space="preserve"> l</w:t>
                            </w:r>
                            <w:r w:rsidR="002B2D8E">
                              <w:t xml:space="preserve">ogo </w:t>
                            </w:r>
                            <w:proofErr w:type="spellStart"/>
                            <w:r w:rsidR="00DA1638">
                              <w:t>of</w:t>
                            </w:r>
                            <w:proofErr w:type="spellEnd"/>
                            <w:r w:rsidR="00DA1638">
                              <w:t xml:space="preserve"> </w:t>
                            </w:r>
                            <w:proofErr w:type="spellStart"/>
                            <w:r w:rsidR="00DA1638">
                              <w:t>the</w:t>
                            </w:r>
                            <w:proofErr w:type="spellEnd"/>
                            <w:r w:rsidR="00DA1638">
                              <w:t xml:space="preserve"> </w:t>
                            </w:r>
                            <w:r w:rsidR="002E19FE">
                              <w:t>COMET-</w:t>
                            </w:r>
                            <w:proofErr w:type="spellStart"/>
                            <w:r w:rsidR="00DA1638">
                              <w:t>Centre</w:t>
                            </w:r>
                            <w:proofErr w:type="spellEnd"/>
                            <w:r w:rsidR="00DA1638">
                              <w:t>/ -Project/ -Module</w:t>
                            </w:r>
                            <w:r w:rsidR="002B2D8E">
                              <w:t xml:space="preserve"> </w:t>
                            </w:r>
                            <w:r w:rsidR="00836363">
                              <w:br/>
                              <w:t xml:space="preserve">- </w:t>
                            </w:r>
                            <w:proofErr w:type="spellStart"/>
                            <w:r w:rsidR="00DA1638">
                              <w:t>or</w:t>
                            </w:r>
                            <w:proofErr w:type="spellEnd"/>
                            <w:r w:rsidR="00DA1638">
                              <w:t xml:space="preserve"> a </w:t>
                            </w:r>
                            <w:proofErr w:type="spellStart"/>
                            <w:r w:rsidR="00DA1638">
                              <w:t>suitable</w:t>
                            </w:r>
                            <w:proofErr w:type="spellEnd"/>
                            <w:r w:rsidR="00DA1638">
                              <w:t xml:space="preserve"> </w:t>
                            </w:r>
                            <w:proofErr w:type="spellStart"/>
                            <w:r w:rsidR="00DA1638">
                              <w:t>picture</w:t>
                            </w:r>
                            <w:proofErr w:type="spellEnd"/>
                            <w:r w:rsidR="00DA1638">
                              <w:t xml:space="preserve"> </w:t>
                            </w:r>
                            <w:proofErr w:type="spellStart"/>
                            <w:r w:rsidR="00DA1638">
                              <w:t>including</w:t>
                            </w:r>
                            <w:proofErr w:type="spellEnd"/>
                            <w:r w:rsidR="00DA1638">
                              <w:t xml:space="preserve"> </w:t>
                            </w:r>
                            <w:proofErr w:type="spellStart"/>
                            <w:r w:rsidR="00DA1638">
                              <w:t>copyright</w:t>
                            </w:r>
                            <w:proofErr w:type="spellEnd"/>
                            <w:r w:rsidR="00DA1638">
                              <w:t xml:space="preserve"> </w:t>
                            </w:r>
                            <w:proofErr w:type="spellStart"/>
                            <w:r w:rsidR="00DA1638">
                              <w:t>and</w:t>
                            </w:r>
                            <w:proofErr w:type="spellEnd"/>
                            <w:r w:rsidR="00DA1638">
                              <w:t xml:space="preserve"> </w:t>
                            </w:r>
                            <w:proofErr w:type="spellStart"/>
                            <w:r w:rsidR="00DA1638">
                              <w:t>description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9.3pt;margin-top:148.2pt;width:2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">
                <v:textbox style="mso-fit-shape-to-text:t">
                  <w:txbxContent>
                    <w:p w:rsidR="002B2D8E" w:rsidRDefault="00077A6E">
                      <w:proofErr w:type="spellStart"/>
                      <w:r>
                        <w:t>Please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F3483F">
                        <w:t>replace</w:t>
                      </w:r>
                      <w:proofErr w:type="spellEnd"/>
                      <w:r w:rsidR="00F3483F">
                        <w:t xml:space="preserve"> </w:t>
                      </w:r>
                      <w:proofErr w:type="spellStart"/>
                      <w:r w:rsidR="00F3483F">
                        <w:t>this</w:t>
                      </w:r>
                      <w:proofErr w:type="spellEnd"/>
                      <w:r w:rsidR="00F3483F">
                        <w:t xml:space="preserve"> </w:t>
                      </w:r>
                      <w:proofErr w:type="spellStart"/>
                      <w:r w:rsidR="00F3483F">
                        <w:t>picture</w:t>
                      </w:r>
                      <w:proofErr w:type="spellEnd"/>
                      <w:r w:rsidR="00F3483F">
                        <w:t xml:space="preserve"> </w:t>
                      </w:r>
                      <w:proofErr w:type="spellStart"/>
                      <w:r w:rsidR="00F3483F">
                        <w:t>by</w:t>
                      </w:r>
                      <w:proofErr w:type="spellEnd"/>
                      <w:r w:rsidR="00F3483F">
                        <w:t xml:space="preserve"> </w:t>
                      </w:r>
                      <w:r w:rsidR="00836363">
                        <w:br/>
                        <w:t xml:space="preserve">- </w:t>
                      </w:r>
                      <w:proofErr w:type="spellStart"/>
                      <w:r w:rsidR="00F3483F">
                        <w:t>the</w:t>
                      </w:r>
                      <w:proofErr w:type="spellEnd"/>
                      <w:r w:rsidR="00F3483F">
                        <w:t xml:space="preserve"> l</w:t>
                      </w:r>
                      <w:r w:rsidR="002B2D8E">
                        <w:t xml:space="preserve">ogo </w:t>
                      </w:r>
                      <w:proofErr w:type="spellStart"/>
                      <w:r w:rsidR="00DA1638">
                        <w:t>of</w:t>
                      </w:r>
                      <w:proofErr w:type="spellEnd"/>
                      <w:r w:rsidR="00DA1638">
                        <w:t xml:space="preserve"> </w:t>
                      </w:r>
                      <w:proofErr w:type="spellStart"/>
                      <w:r w:rsidR="00DA1638">
                        <w:t>the</w:t>
                      </w:r>
                      <w:proofErr w:type="spellEnd"/>
                      <w:r w:rsidR="00DA1638">
                        <w:t xml:space="preserve"> </w:t>
                      </w:r>
                      <w:r w:rsidR="002E19FE">
                        <w:t>COMET-</w:t>
                      </w:r>
                      <w:proofErr w:type="spellStart"/>
                      <w:r w:rsidR="00DA1638">
                        <w:t>Centre</w:t>
                      </w:r>
                      <w:proofErr w:type="spellEnd"/>
                      <w:r w:rsidR="00DA1638">
                        <w:t>/ -Project/ -Module</w:t>
                      </w:r>
                      <w:r w:rsidR="002B2D8E">
                        <w:t xml:space="preserve"> </w:t>
                      </w:r>
                      <w:r w:rsidR="00836363">
                        <w:br/>
                        <w:t xml:space="preserve">- </w:t>
                      </w:r>
                      <w:proofErr w:type="spellStart"/>
                      <w:r w:rsidR="00DA1638">
                        <w:t>or</w:t>
                      </w:r>
                      <w:proofErr w:type="spellEnd"/>
                      <w:r w:rsidR="00DA1638">
                        <w:t xml:space="preserve"> a </w:t>
                      </w:r>
                      <w:proofErr w:type="spellStart"/>
                      <w:r w:rsidR="00DA1638">
                        <w:t>suitable</w:t>
                      </w:r>
                      <w:proofErr w:type="spellEnd"/>
                      <w:r w:rsidR="00DA1638">
                        <w:t xml:space="preserve"> </w:t>
                      </w:r>
                      <w:proofErr w:type="spellStart"/>
                      <w:r w:rsidR="00DA1638">
                        <w:t>picture</w:t>
                      </w:r>
                      <w:proofErr w:type="spellEnd"/>
                      <w:r w:rsidR="00DA1638">
                        <w:t xml:space="preserve"> </w:t>
                      </w:r>
                      <w:proofErr w:type="spellStart"/>
                      <w:r w:rsidR="00DA1638">
                        <w:t>including</w:t>
                      </w:r>
                      <w:proofErr w:type="spellEnd"/>
                      <w:r w:rsidR="00DA1638">
                        <w:t xml:space="preserve"> </w:t>
                      </w:r>
                      <w:proofErr w:type="spellStart"/>
                      <w:r w:rsidR="00DA1638">
                        <w:t>copyright</w:t>
                      </w:r>
                      <w:proofErr w:type="spellEnd"/>
                      <w:r w:rsidR="00DA1638">
                        <w:t xml:space="preserve"> </w:t>
                      </w:r>
                      <w:proofErr w:type="spellStart"/>
                      <w:r w:rsidR="00DA1638">
                        <w:t>and</w:t>
                      </w:r>
                      <w:proofErr w:type="spellEnd"/>
                      <w:r w:rsidR="00DA1638">
                        <w:t xml:space="preserve"> </w:t>
                      </w:r>
                      <w:proofErr w:type="spellStart"/>
                      <w:r w:rsidR="00DA1638">
                        <w:t>description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6ED6">
        <w:rPr>
          <w:b/>
          <w:noProof/>
          <w:color w:val="auto"/>
          <w:lang w:eastAsia="de-AT"/>
        </w:rPr>
        <mc:AlternateContent>
          <mc:Choice Requires="wps">
            <w:drawing>
              <wp:inline distT="0" distB="0" distL="0" distR="0" wp14:anchorId="76CBCABA" wp14:editId="032D320B">
                <wp:extent cx="2160000" cy="2880000"/>
                <wp:effectExtent l="0" t="0" r="0" b="0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288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2D8E" w:rsidRPr="0075575C" w:rsidRDefault="002B4DC8" w:rsidP="0075575C">
                            <w:pPr>
                              <w:rPr>
                                <w:b/>
                              </w:rPr>
                            </w:pPr>
                            <w:r w:rsidRPr="002B4DC8">
                              <w:rPr>
                                <w:b/>
                              </w:rPr>
                              <w:t>S</w:t>
                            </w:r>
                            <w:r w:rsidR="000E0E3C">
                              <w:rPr>
                                <w:b/>
                              </w:rPr>
                              <w:t xml:space="preserve">hort title </w:t>
                            </w:r>
                            <w:proofErr w:type="spellStart"/>
                            <w:r w:rsidR="000E0E3C">
                              <w:rPr>
                                <w:b/>
                              </w:rPr>
                              <w:t>Centre</w:t>
                            </w:r>
                            <w:proofErr w:type="spellEnd"/>
                            <w:r w:rsidR="000E0E3C">
                              <w:rPr>
                                <w:b/>
                              </w:rPr>
                              <w:t>/</w:t>
                            </w:r>
                            <w:r w:rsidRPr="002B4DC8">
                              <w:rPr>
                                <w:b/>
                              </w:rPr>
                              <w:t>Project</w:t>
                            </w:r>
                            <w:r w:rsidR="000E0E3C">
                              <w:rPr>
                                <w:b/>
                              </w:rPr>
                              <w:t>/Mod.</w:t>
                            </w:r>
                            <w:r w:rsidR="001A3FC9">
                              <w:rPr>
                                <w:b/>
                              </w:rPr>
                              <w:br/>
                            </w:r>
                            <w:r w:rsidR="00467434">
                              <w:rPr>
                                <w:b/>
                              </w:rPr>
                              <w:t xml:space="preserve">Long </w:t>
                            </w:r>
                            <w:r w:rsidR="000E0E3C">
                              <w:rPr>
                                <w:b/>
                              </w:rPr>
                              <w:t xml:space="preserve">title </w:t>
                            </w:r>
                            <w:proofErr w:type="spellStart"/>
                            <w:r w:rsidR="000E0E3C">
                              <w:rPr>
                                <w:b/>
                              </w:rPr>
                              <w:t>Centre</w:t>
                            </w:r>
                            <w:proofErr w:type="spellEnd"/>
                            <w:r w:rsidR="000E0E3C">
                              <w:rPr>
                                <w:b/>
                              </w:rPr>
                              <w:t>/</w:t>
                            </w:r>
                            <w:r w:rsidRPr="002B4DC8">
                              <w:rPr>
                                <w:b/>
                              </w:rPr>
                              <w:t>Project</w:t>
                            </w:r>
                            <w:r w:rsidR="000E0E3C">
                              <w:rPr>
                                <w:b/>
                              </w:rPr>
                              <w:t>/Mod.</w:t>
                            </w:r>
                          </w:p>
                          <w:p w:rsidR="009A6ED6" w:rsidRPr="001A3FC9" w:rsidRDefault="009A6ED6" w:rsidP="00FF7B42">
                            <w:pPr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A4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Programm</w:t>
                            </w:r>
                            <w:r w:rsidR="002B4DC8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COMET – Competence </w:t>
                            </w:r>
                            <w:proofErr w:type="spellStart"/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Centers</w:t>
                            </w:r>
                            <w:proofErr w:type="spellEnd"/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for Excellent Technologies  </w:t>
                            </w:r>
                          </w:p>
                          <w:p w:rsidR="009A6ED6" w:rsidRPr="00FF7B42" w:rsidRDefault="002B4DC8" w:rsidP="00FF7B42">
                            <w:pP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Programme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line</w:t>
                            </w:r>
                            <w:proofErr w:type="spellEnd"/>
                            <w:r w:rsidR="009A6ED6" w:rsidRPr="00FF7B42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8F211B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Centre</w:t>
                            </w:r>
                            <w:proofErr w:type="spellEnd"/>
                            <w:r w:rsid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(K2/K</w:t>
                            </w:r>
                            <w:proofErr w:type="gramStart"/>
                            <w:r w:rsid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1)</w:t>
                            </w:r>
                            <w:r w:rsidR="00BE6B59" w:rsidRP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proofErr w:type="gramEnd"/>
                            <w:r w:rsidR="003556D7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</w:t>
                            </w:r>
                            <w:r w:rsidR="008F211B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Project</w:t>
                            </w:r>
                            <w:r w:rsidR="008F211B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/ COMET-</w:t>
                            </w:r>
                            <w: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Module</w:t>
                            </w:r>
                          </w:p>
                          <w:p w:rsidR="00FF7B42" w:rsidRDefault="00DA1638">
                            <w: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Type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project</w:t>
                            </w:r>
                            <w:proofErr w:type="spellEnd"/>
                            <w:r w:rsidR="009A6ED6" w:rsidRPr="00FF7B42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6237D5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Short title, </w:t>
                            </w:r>
                            <w:proofErr w:type="spellStart"/>
                            <w:r w:rsidR="006237D5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duration</w:t>
                            </w:r>
                            <w:proofErr w:type="spellEnd"/>
                            <w:r w:rsidR="006237D5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strateg</w:t>
                            </w:r>
                            <w:proofErr w:type="spellEnd"/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proofErr w:type="gramEnd"/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multi-</w:t>
                            </w:r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/single-</w:t>
                            </w:r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CBCABA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7" type="#_x0000_t202" style="width:170.1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" fillcolor="#f2f2f2 [3052]" stroked="f" strokeweight=".5pt">
                <v:textbox inset="5mm,5mm,5mm,5mm">
                  <w:txbxContent>
                    <w:p w:rsidR="002B2D8E" w:rsidRPr="0075575C" w:rsidRDefault="002B4DC8" w:rsidP="0075575C">
                      <w:pPr>
                        <w:rPr>
                          <w:b/>
                        </w:rPr>
                      </w:pPr>
                      <w:r w:rsidRPr="002B4DC8">
                        <w:rPr>
                          <w:b/>
                        </w:rPr>
                        <w:t>S</w:t>
                      </w:r>
                      <w:r w:rsidR="000E0E3C">
                        <w:rPr>
                          <w:b/>
                        </w:rPr>
                        <w:t xml:space="preserve">hort title </w:t>
                      </w:r>
                      <w:proofErr w:type="spellStart"/>
                      <w:r w:rsidR="000E0E3C">
                        <w:rPr>
                          <w:b/>
                        </w:rPr>
                        <w:t>Centre</w:t>
                      </w:r>
                      <w:proofErr w:type="spellEnd"/>
                      <w:r w:rsidR="000E0E3C">
                        <w:rPr>
                          <w:b/>
                        </w:rPr>
                        <w:t>/</w:t>
                      </w:r>
                      <w:r w:rsidRPr="002B4DC8">
                        <w:rPr>
                          <w:b/>
                        </w:rPr>
                        <w:t>Project</w:t>
                      </w:r>
                      <w:r w:rsidR="000E0E3C">
                        <w:rPr>
                          <w:b/>
                        </w:rPr>
                        <w:t>/Mod.</w:t>
                      </w:r>
                      <w:bookmarkStart w:id="1" w:name="_GoBack"/>
                      <w:bookmarkEnd w:id="1"/>
                      <w:r w:rsidR="001A3FC9">
                        <w:rPr>
                          <w:b/>
                        </w:rPr>
                        <w:br/>
                      </w:r>
                      <w:r w:rsidR="00467434">
                        <w:rPr>
                          <w:b/>
                        </w:rPr>
                        <w:t xml:space="preserve">Long </w:t>
                      </w:r>
                      <w:r w:rsidR="000E0E3C">
                        <w:rPr>
                          <w:b/>
                        </w:rPr>
                        <w:t xml:space="preserve">title </w:t>
                      </w:r>
                      <w:proofErr w:type="spellStart"/>
                      <w:r w:rsidR="000E0E3C">
                        <w:rPr>
                          <w:b/>
                        </w:rPr>
                        <w:t>Centre</w:t>
                      </w:r>
                      <w:proofErr w:type="spellEnd"/>
                      <w:r w:rsidR="000E0E3C">
                        <w:rPr>
                          <w:b/>
                        </w:rPr>
                        <w:t>/</w:t>
                      </w:r>
                      <w:r w:rsidRPr="002B4DC8">
                        <w:rPr>
                          <w:b/>
                        </w:rPr>
                        <w:t>Project</w:t>
                      </w:r>
                      <w:r w:rsidR="000E0E3C">
                        <w:rPr>
                          <w:b/>
                        </w:rPr>
                        <w:t>/Mod.</w:t>
                      </w:r>
                    </w:p>
                    <w:p w:rsidR="009A6ED6" w:rsidRPr="001A3FC9" w:rsidRDefault="009A6ED6" w:rsidP="00FF7B42">
                      <w:pPr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5FA4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Programm</w:t>
                      </w:r>
                      <w:r w:rsidR="002B4DC8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COMET – Competence </w:t>
                      </w:r>
                      <w:proofErr w:type="spellStart"/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Centers</w:t>
                      </w:r>
                      <w:proofErr w:type="spellEnd"/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for Excellent Technologies  </w:t>
                      </w:r>
                    </w:p>
                    <w:p w:rsidR="009A6ED6" w:rsidRPr="00FF7B42" w:rsidRDefault="002B4DC8" w:rsidP="00FF7B42">
                      <w:pP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Programme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line</w:t>
                      </w:r>
                      <w:proofErr w:type="spellEnd"/>
                      <w:r w:rsidR="009A6ED6" w:rsidRPr="00FF7B42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8F211B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COMET-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Centre</w:t>
                      </w:r>
                      <w:proofErr w:type="spellEnd"/>
                      <w:r w:rsid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(K2/K</w:t>
                      </w:r>
                      <w:proofErr w:type="gramStart"/>
                      <w:r w:rsid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1)</w:t>
                      </w:r>
                      <w:r w:rsidR="00BE6B59" w:rsidRP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proofErr w:type="gramEnd"/>
                      <w:r w:rsidR="003556D7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</w:t>
                      </w:r>
                      <w:r w:rsidR="008F211B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Project</w:t>
                      </w:r>
                      <w:r w:rsidR="008F211B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/ COMET-</w:t>
                      </w:r>
                      <w: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Module</w:t>
                      </w:r>
                    </w:p>
                    <w:p w:rsidR="00FF7B42" w:rsidRDefault="00DA1638">
                      <w: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Type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project</w:t>
                      </w:r>
                      <w:proofErr w:type="spellEnd"/>
                      <w:r w:rsidR="009A6ED6" w:rsidRPr="00FF7B42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6237D5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Short title, </w:t>
                      </w:r>
                      <w:proofErr w:type="spellStart"/>
                      <w:r w:rsidR="006237D5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duration</w:t>
                      </w:r>
                      <w:proofErr w:type="spellEnd"/>
                      <w:r w:rsidR="006237D5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proofErr w:type="gramStart"/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strateg</w:t>
                      </w:r>
                      <w:proofErr w:type="spellEnd"/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proofErr w:type="gramEnd"/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multi-</w:t>
                      </w:r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/single-</w:t>
                      </w:r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87957">
        <w:rPr>
          <w:b/>
          <w:noProof/>
          <w:color w:val="auto"/>
          <w:lang w:eastAsia="de-AT"/>
        </w:rPr>
        <w:drawing>
          <wp:inline distT="0" distB="0" distL="0" distR="0" wp14:anchorId="07867B58" wp14:editId="4D36A28E">
            <wp:extent cx="3887354" cy="2870200"/>
            <wp:effectExtent l="0" t="0" r="0" b="6350"/>
            <wp:docPr id="10" name="Grafik 10" descr="Labor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r16471973067776120998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115" cy="28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88" w:rsidRPr="00E66688" w:rsidRDefault="00E66688" w:rsidP="00AC6C0A">
      <w:pPr>
        <w:pStyle w:val="berschrift1"/>
        <w:rPr>
          <w:lang w:val="de-CH"/>
        </w:rPr>
      </w:pPr>
      <w:r w:rsidRPr="00E66688">
        <w:rPr>
          <w:lang w:val="de-CH"/>
        </w:rPr>
        <w:t xml:space="preserve">Headline </w:t>
      </w:r>
      <w:r w:rsidR="004F7961">
        <w:rPr>
          <w:lang w:val="de-CH"/>
        </w:rPr>
        <w:br/>
      </w:r>
      <w:r w:rsidR="00AD2377">
        <w:rPr>
          <w:lang w:val="de-CH"/>
        </w:rPr>
        <w:t>Max. two lines</w:t>
      </w:r>
    </w:p>
    <w:p w:rsidR="00E66688" w:rsidRPr="00E63B35" w:rsidRDefault="005A0727" w:rsidP="00E63B35">
      <w:pPr>
        <w:pStyle w:val="Headline2"/>
      </w:pPr>
      <w:r>
        <w:t>SUMMARY</w:t>
      </w:r>
      <w:r>
        <w:br/>
        <w:t>MAX.</w:t>
      </w:r>
      <w:r w:rsidR="00AD2377">
        <w:t xml:space="preserve"> TWO LINES </w:t>
      </w:r>
      <w:r w:rsidR="004725B5" w:rsidRPr="004725B5">
        <w:t xml:space="preserve"> </w:t>
      </w:r>
    </w:p>
    <w:p w:rsidR="002F3077" w:rsidRPr="002F3077" w:rsidRDefault="002F3077" w:rsidP="002F3077">
      <w:pPr>
        <w:pStyle w:val="a"/>
      </w:pPr>
      <w:r w:rsidRPr="002F3077">
        <w:t>–</w:t>
      </w:r>
    </w:p>
    <w:p w:rsidR="00E63B35" w:rsidRDefault="00E63B35" w:rsidP="00E63B35">
      <w:pPr>
        <w:sectPr w:rsidR="00E63B35" w:rsidSect="0069289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04" w:right="1127" w:bottom="2743" w:left="1134" w:header="951" w:footer="569" w:gutter="0"/>
          <w:cols w:space="708"/>
          <w:titlePg/>
          <w:docGrid w:linePitch="360"/>
        </w:sectPr>
      </w:pPr>
    </w:p>
    <w:p w:rsidR="002658A5" w:rsidRDefault="002658A5" w:rsidP="005C1206">
      <w:pPr>
        <w:jc w:val="both"/>
      </w:pP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:rsidR="00DF6B42" w:rsidRDefault="00DF6B42" w:rsidP="00DF6B42">
      <w:pPr>
        <w:jc w:val="both"/>
      </w:pP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:rsidR="00DF6B42" w:rsidRDefault="00DF6B42" w:rsidP="00DF6B42">
      <w:pPr>
        <w:jc w:val="both"/>
      </w:pP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</w:p>
    <w:p w:rsidR="00DF6B42" w:rsidRDefault="00DF6B42" w:rsidP="00DF6B42">
      <w:pPr>
        <w:jc w:val="both"/>
      </w:pP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:rsidR="00DF6B42" w:rsidRDefault="00DF6B42" w:rsidP="00DF6B42">
      <w:pPr>
        <w:jc w:val="both"/>
      </w:pPr>
      <w:r>
        <w:lastRenderedPageBreak/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:rsidR="00DF6B42" w:rsidRDefault="00DF6B42" w:rsidP="00DF6B42">
      <w:pPr>
        <w:jc w:val="both"/>
      </w:pP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:rsidR="00BC7B13" w:rsidRDefault="00C92BF1" w:rsidP="00BC7B13">
      <w:pPr>
        <w:rPr>
          <w:b/>
        </w:rPr>
      </w:pPr>
      <w:r>
        <w:rPr>
          <w:b/>
        </w:rPr>
        <w:t>Impact</w:t>
      </w:r>
      <w:r w:rsidR="00DF6B42">
        <w:rPr>
          <w:b/>
        </w:rPr>
        <w:t xml:space="preserve"> </w:t>
      </w:r>
      <w:proofErr w:type="spellStart"/>
      <w:r w:rsidR="00DF6B42">
        <w:rPr>
          <w:b/>
        </w:rPr>
        <w:t>and</w:t>
      </w:r>
      <w:proofErr w:type="spellEnd"/>
      <w:r w:rsidR="00DF6B42">
        <w:rPr>
          <w:b/>
        </w:rPr>
        <w:t xml:space="preserve"> </w:t>
      </w:r>
      <w:proofErr w:type="spellStart"/>
      <w:r w:rsidR="00DF6B42">
        <w:rPr>
          <w:b/>
        </w:rPr>
        <w:t>effects</w:t>
      </w:r>
      <w:proofErr w:type="spellEnd"/>
    </w:p>
    <w:p w:rsidR="00DF6B42" w:rsidRDefault="00DF6B42" w:rsidP="00DF6B42">
      <w:pPr>
        <w:jc w:val="both"/>
      </w:pP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:rsidR="00770E27" w:rsidRDefault="00770E27" w:rsidP="00770E27">
      <w:pPr>
        <w:jc w:val="both"/>
      </w:pP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:rsidR="003E627B" w:rsidRDefault="003E627B" w:rsidP="005C1206">
      <w:pPr>
        <w:jc w:val="both"/>
      </w:pPr>
      <w:r w:rsidRPr="002F3077">
        <w:rPr>
          <w:noProof/>
          <w:lang w:eastAsia="de-AT"/>
        </w:rPr>
        <w:drawing>
          <wp:inline distT="0" distB="0" distL="0" distR="0" wp14:anchorId="4676B77B" wp14:editId="5369BF67">
            <wp:extent cx="2844800" cy="2139950"/>
            <wp:effectExtent l="0" t="0" r="0" b="0"/>
            <wp:docPr id="14" name="Grafik 14" descr="Brücke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r16471973067776205152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2"/>
                    <a:stretch/>
                  </pic:blipFill>
                  <pic:spPr bwMode="auto">
                    <a:xfrm>
                      <a:off x="0" y="0"/>
                      <a:ext cx="284480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mc:AlternateContent>
          <mc:Choice Requires="wps">
            <w:drawing>
              <wp:inline distT="0" distB="0" distL="0" distR="0" wp14:anchorId="1AE0A478" wp14:editId="37123F19">
                <wp:extent cx="2844800" cy="200025"/>
                <wp:effectExtent l="0" t="0" r="12700" b="9525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627B" w:rsidRPr="00803F76" w:rsidRDefault="005A76AC" w:rsidP="003E627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Copyright </w:t>
                            </w:r>
                            <w:r w:rsidR="00077A6E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+ </w:t>
                            </w:r>
                            <w:proofErr w:type="spellStart"/>
                            <w:r w:rsidR="00077A6E">
                              <w:rPr>
                                <w:sz w:val="16"/>
                                <w:szCs w:val="16"/>
                                <w:lang w:val="de-DE"/>
                              </w:rPr>
                              <w:t>description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E0A478" id="Textfeld 4" o:spid="_x0000_s1028" type="#_x0000_t202" style="width:224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" filled="f" stroked="f" strokeweight=".5pt">
                <v:textbox inset="0,0,0,0">
                  <w:txbxContent>
                    <w:p w:rsidR="003E627B" w:rsidRPr="00803F76" w:rsidRDefault="005A76AC" w:rsidP="003E627B">
                      <w:pPr>
                        <w:spacing w:before="0" w:after="0"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 xml:space="preserve">Copyright </w:t>
                      </w:r>
                      <w:r w:rsidR="00077A6E">
                        <w:rPr>
                          <w:sz w:val="16"/>
                          <w:szCs w:val="16"/>
                          <w:lang w:val="de-DE"/>
                        </w:rPr>
                        <w:t xml:space="preserve">+ </w:t>
                      </w:r>
                      <w:proofErr w:type="spellStart"/>
                      <w:r w:rsidR="00077A6E">
                        <w:rPr>
                          <w:sz w:val="16"/>
                          <w:szCs w:val="16"/>
                          <w:lang w:val="de-DE"/>
                        </w:rPr>
                        <w:t>description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DF6B42" w:rsidRDefault="00DF6B42" w:rsidP="00DF6B42">
      <w:pPr>
        <w:jc w:val="both"/>
      </w:pP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br/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:rsidR="00770E27" w:rsidRPr="002F3077" w:rsidRDefault="00770E27" w:rsidP="00A13AF2">
      <w:pPr>
        <w:jc w:val="both"/>
        <w:sectPr w:rsidR="00770E27" w:rsidRPr="002F3077" w:rsidSect="00692891">
          <w:type w:val="continuous"/>
          <w:pgSz w:w="11900" w:h="16840"/>
          <w:pgMar w:top="2204" w:right="1269" w:bottom="1700" w:left="1134" w:header="951" w:footer="569" w:gutter="0"/>
          <w:cols w:num="2" w:space="427"/>
          <w:docGrid w:linePitch="360"/>
        </w:sectPr>
      </w:pPr>
    </w:p>
    <w:p w:rsidR="002F3077" w:rsidRPr="00DD285D" w:rsidRDefault="002F3077" w:rsidP="002F3077">
      <w:pPr>
        <w:pStyle w:val="a"/>
      </w:pPr>
      <w:r>
        <w:t>–</w:t>
      </w:r>
    </w:p>
    <w:p w:rsidR="00302555" w:rsidRPr="002F3077" w:rsidRDefault="008D6387" w:rsidP="00F33249">
      <w:pPr>
        <w:ind w:left="-142"/>
      </w:pPr>
      <w:r>
        <w:rPr>
          <w:noProof/>
          <w:lang w:eastAsia="de-AT"/>
        </w:rPr>
        <mc:AlternateContent>
          <mc:Choice Requires="wps">
            <w:drawing>
              <wp:inline distT="0" distB="0" distL="0" distR="0" wp14:anchorId="13EE8555" wp14:editId="407DC3D4">
                <wp:extent cx="360350" cy="1104900"/>
                <wp:effectExtent l="0" t="0" r="0" b="0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722B" w:rsidRPr="00C6722B" w:rsidRDefault="00C6722B" w:rsidP="006028C7">
                            <w:pPr>
                              <w:pStyle w:val="StandardBold"/>
                              <w:ind w:left="-85"/>
                            </w:pPr>
                            <w:r>
                              <w:t>P</w:t>
                            </w:r>
                            <w:r w:rsidR="007278AE">
                              <w:t xml:space="preserve">roject </w:t>
                            </w:r>
                            <w:proofErr w:type="spellStart"/>
                            <w:r w:rsidR="007278AE">
                              <w:t>coordination</w:t>
                            </w:r>
                            <w:proofErr w:type="spellEnd"/>
                            <w:r w:rsidR="00C911BB">
                              <w:t xml:space="preserve"> (Story)</w:t>
                            </w:r>
                          </w:p>
                          <w:p w:rsidR="00FB5500" w:rsidRPr="00C6722B" w:rsidRDefault="007278AE" w:rsidP="006028C7">
                            <w:pPr>
                              <w:spacing w:before="0" w:after="0" w:line="240" w:lineRule="auto"/>
                              <w:ind w:left="-85"/>
                              <w:contextualSpacing/>
                            </w:pPr>
                            <w:r>
                              <w:t>T</w:t>
                            </w:r>
                            <w:r w:rsidR="0006623C">
                              <w:t>itle Name, Title</w:t>
                            </w:r>
                          </w:p>
                          <w:p w:rsidR="008D6387" w:rsidRPr="008D6387" w:rsidRDefault="0006623C" w:rsidP="006028C7">
                            <w:pPr>
                              <w:spacing w:before="0" w:after="100" w:afterAutospacing="1" w:line="240" w:lineRule="auto"/>
                              <w:ind w:left="-85"/>
                              <w:contextualSpacing/>
                            </w:pPr>
                            <w:proofErr w:type="spellStart"/>
                            <w:r>
                              <w:t>Fun</w:t>
                            </w:r>
                            <w:r w:rsidR="004061E1">
                              <w:t>c</w:t>
                            </w:r>
                            <w:r>
                              <w:t>tion</w:t>
                            </w:r>
                            <w:proofErr w:type="spellEnd"/>
                          </w:p>
                          <w:p w:rsidR="008D6387" w:rsidRDefault="007D2944" w:rsidP="006028C7">
                            <w:pPr>
                              <w:spacing w:before="0" w:after="100" w:afterAutospacing="1" w:line="240" w:lineRule="auto"/>
                              <w:ind w:left="-85"/>
                              <w:contextualSpacing/>
                            </w:pPr>
                            <w:r>
                              <w:t>Organisation</w:t>
                            </w:r>
                          </w:p>
                          <w:p w:rsidR="008D6387" w:rsidRDefault="008D6387" w:rsidP="006028C7">
                            <w:pPr>
                              <w:spacing w:before="0" w:after="100" w:afterAutospacing="1" w:line="240" w:lineRule="auto"/>
                              <w:ind w:left="-85"/>
                              <w:contextualSpacing/>
                            </w:pPr>
                          </w:p>
                          <w:p w:rsidR="008D6387" w:rsidRPr="008D6387" w:rsidRDefault="008D6387" w:rsidP="006028C7">
                            <w:pPr>
                              <w:spacing w:before="0" w:after="100" w:afterAutospacing="1" w:line="240" w:lineRule="auto"/>
                              <w:ind w:left="-85"/>
                              <w:contextualSpacing/>
                            </w:pPr>
                            <w:r w:rsidRPr="008D6387">
                              <w:t>T +43 (0) 1 98 76 – 5</w:t>
                            </w:r>
                          </w:p>
                          <w:p w:rsidR="008D6387" w:rsidRPr="008D6387" w:rsidRDefault="008D6387" w:rsidP="006028C7">
                            <w:pPr>
                              <w:spacing w:before="0" w:after="100" w:afterAutospacing="1" w:line="240" w:lineRule="auto"/>
                              <w:ind w:left="-85"/>
                              <w:contextualSpacing/>
                            </w:pPr>
                            <w:r w:rsidRPr="008D6387">
                              <w:t>name@</w:t>
                            </w:r>
                            <w:r w:rsidR="00C911BB">
                              <w:t>organisation</w:t>
                            </w:r>
                            <w:r w:rsidRPr="008D6387">
                              <w:t>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0" rIns="14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EE8555" id="Textfeld 16" o:spid="_x0000_s1029" type="#_x0000_t202" style="width:28.35pt;height:8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" filled="f" stroked="f" strokeweight=".5pt">
                <v:textbox inset="4mm,0,4mm,0">
                  <w:txbxContent>
                    <w:p w:rsidR="00C6722B" w:rsidRPr="00C6722B" w:rsidRDefault="00C6722B" w:rsidP="006028C7">
                      <w:pPr>
                        <w:pStyle w:val="StandardBold"/>
                        <w:ind w:left="-85"/>
                      </w:pPr>
                      <w:r>
                        <w:t>P</w:t>
                      </w:r>
                      <w:r w:rsidR="007278AE">
                        <w:t xml:space="preserve">roject </w:t>
                      </w:r>
                      <w:proofErr w:type="spellStart"/>
                      <w:r w:rsidR="007278AE">
                        <w:t>coordination</w:t>
                      </w:r>
                      <w:proofErr w:type="spellEnd"/>
                      <w:r w:rsidR="00C911BB">
                        <w:t xml:space="preserve"> (Story)</w:t>
                      </w:r>
                    </w:p>
                    <w:p w:rsidR="00FB5500" w:rsidRPr="00C6722B" w:rsidRDefault="007278AE" w:rsidP="006028C7">
                      <w:pPr>
                        <w:spacing w:before="0" w:after="0" w:line="240" w:lineRule="auto"/>
                        <w:ind w:left="-85"/>
                        <w:contextualSpacing/>
                      </w:pPr>
                      <w:r>
                        <w:t>T</w:t>
                      </w:r>
                      <w:r w:rsidR="0006623C">
                        <w:t>itle Name, Title</w:t>
                      </w:r>
                    </w:p>
                    <w:p w:rsidR="008D6387" w:rsidRPr="008D6387" w:rsidRDefault="0006623C" w:rsidP="006028C7">
                      <w:pPr>
                        <w:spacing w:before="0" w:after="100" w:afterAutospacing="1" w:line="240" w:lineRule="auto"/>
                        <w:ind w:left="-85"/>
                        <w:contextualSpacing/>
                      </w:pPr>
                      <w:proofErr w:type="spellStart"/>
                      <w:r>
                        <w:t>Fun</w:t>
                      </w:r>
                      <w:r w:rsidR="004061E1">
                        <w:t>c</w:t>
                      </w:r>
                      <w:r>
                        <w:t>tion</w:t>
                      </w:r>
                      <w:proofErr w:type="spellEnd"/>
                    </w:p>
                    <w:p w:rsidR="008D6387" w:rsidRDefault="007D2944" w:rsidP="006028C7">
                      <w:pPr>
                        <w:spacing w:before="0" w:after="100" w:afterAutospacing="1" w:line="240" w:lineRule="auto"/>
                        <w:ind w:left="-85"/>
                        <w:contextualSpacing/>
                      </w:pPr>
                      <w:r>
                        <w:t>Organisation</w:t>
                      </w:r>
                    </w:p>
                    <w:p w:rsidR="008D6387" w:rsidRDefault="008D6387" w:rsidP="006028C7">
                      <w:pPr>
                        <w:spacing w:before="0" w:after="100" w:afterAutospacing="1" w:line="240" w:lineRule="auto"/>
                        <w:ind w:left="-85"/>
                        <w:contextualSpacing/>
                      </w:pPr>
                    </w:p>
                    <w:p w:rsidR="008D6387" w:rsidRPr="008D6387" w:rsidRDefault="008D6387" w:rsidP="006028C7">
                      <w:pPr>
                        <w:spacing w:before="0" w:after="100" w:afterAutospacing="1" w:line="240" w:lineRule="auto"/>
                        <w:ind w:left="-85"/>
                        <w:contextualSpacing/>
                      </w:pPr>
                      <w:r w:rsidRPr="008D6387">
                        <w:t>T +43 (0) 1 98 76 – 5</w:t>
                      </w:r>
                    </w:p>
                    <w:p w:rsidR="008D6387" w:rsidRPr="008D6387" w:rsidRDefault="008D6387" w:rsidP="006028C7">
                      <w:pPr>
                        <w:spacing w:before="0" w:after="100" w:afterAutospacing="1" w:line="240" w:lineRule="auto"/>
                        <w:ind w:left="-85"/>
                        <w:contextualSpacing/>
                      </w:pPr>
                      <w:r w:rsidRPr="008D6387">
                        <w:t>name@</w:t>
                      </w:r>
                      <w:r w:rsidR="00C911BB">
                        <w:t>organisation</w:t>
                      </w:r>
                      <w:r w:rsidRPr="008D6387">
                        <w:t>.at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inline distT="0" distB="0" distL="0" distR="0" wp14:anchorId="1830AE81" wp14:editId="1EA347EF">
                <wp:extent cx="2621575" cy="1114425"/>
                <wp:effectExtent l="0" t="0" r="12700" b="9525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5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6387" w:rsidRPr="00C6722B" w:rsidRDefault="007278AE" w:rsidP="00676A99">
                            <w:pPr>
                              <w:pStyle w:val="StandardBold"/>
                            </w:pPr>
                            <w:r>
                              <w:t>Short title COMET-</w:t>
                            </w:r>
                            <w:proofErr w:type="spellStart"/>
                            <w:r>
                              <w:t>Centre</w:t>
                            </w:r>
                            <w:proofErr w:type="spellEnd"/>
                            <w:r>
                              <w:t xml:space="preserve"> / COMET-Projec</w:t>
                            </w:r>
                            <w:r w:rsidR="00B71BC4">
                              <w:t>t</w:t>
                            </w:r>
                          </w:p>
                          <w:p w:rsidR="00B71BC4" w:rsidRPr="00B71BC4" w:rsidRDefault="007278AE" w:rsidP="004B39BF">
                            <w:pPr>
                              <w:spacing w:before="0" w:after="0" w:line="240" w:lineRule="auto"/>
                              <w:ind w:left="-142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Organisation</w:t>
                            </w:r>
                            <w:r w:rsidR="00B71BC4" w:rsidRPr="007B3498">
                              <w:rPr>
                                <w:b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Consortium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leader</w:t>
                            </w:r>
                            <w:proofErr w:type="spellEnd"/>
                          </w:p>
                          <w:p w:rsidR="008D6387" w:rsidRPr="00C6722B" w:rsidRDefault="008D6387" w:rsidP="004B39BF">
                            <w:pPr>
                              <w:spacing w:before="0" w:after="0" w:line="240" w:lineRule="auto"/>
                              <w:ind w:left="-142"/>
                              <w:contextualSpacing/>
                            </w:pPr>
                            <w:r w:rsidRPr="00C6722B">
                              <w:t>Musterstra</w:t>
                            </w:r>
                            <w:r w:rsidR="00D562E0">
                              <w:t>ß</w:t>
                            </w:r>
                            <w:r w:rsidRPr="00C6722B">
                              <w:t>e 9-10/11</w:t>
                            </w:r>
                          </w:p>
                          <w:p w:rsidR="008D6387" w:rsidRPr="00C6722B" w:rsidRDefault="008D6387" w:rsidP="004B39BF">
                            <w:pPr>
                              <w:spacing w:before="0" w:after="0" w:line="240" w:lineRule="auto"/>
                              <w:ind w:left="-142"/>
                              <w:contextualSpacing/>
                            </w:pPr>
                            <w:r w:rsidRPr="00C6722B">
                              <w:t>1234 Musterstadt</w:t>
                            </w:r>
                          </w:p>
                          <w:p w:rsidR="008D6387" w:rsidRPr="00C6722B" w:rsidRDefault="008D6387" w:rsidP="004B39BF">
                            <w:pPr>
                              <w:spacing w:before="0" w:after="0" w:line="240" w:lineRule="auto"/>
                              <w:ind w:left="-142"/>
                              <w:contextualSpacing/>
                            </w:pPr>
                            <w:r w:rsidRPr="00C6722B">
                              <w:t>T +43 (0) 1 98 76 – 5</w:t>
                            </w:r>
                          </w:p>
                          <w:p w:rsidR="00C6722B" w:rsidRPr="00C6722B" w:rsidRDefault="00F33249" w:rsidP="004B39BF">
                            <w:pPr>
                              <w:spacing w:before="0" w:after="0" w:line="240" w:lineRule="auto"/>
                              <w:ind w:left="-142"/>
                              <w:contextualSpacing/>
                            </w:pPr>
                            <w:r>
                              <w:t>name</w:t>
                            </w:r>
                            <w:r w:rsidR="008D6387" w:rsidRPr="00C6722B">
                              <w:t>@</w:t>
                            </w:r>
                            <w:r w:rsidR="007278AE">
                              <w:t>centre</w:t>
                            </w:r>
                            <w:r w:rsidR="001A36CC">
                              <w:t>_</w:t>
                            </w:r>
                            <w:r w:rsidR="007278AE">
                              <w:t>consortiumleader.a</w:t>
                            </w:r>
                            <w:r w:rsidR="00C6722B" w:rsidRPr="00C6722B">
                              <w:t>t</w:t>
                            </w:r>
                          </w:p>
                          <w:p w:rsidR="00C6722B" w:rsidRPr="00C6722B" w:rsidRDefault="00C6722B" w:rsidP="004B39BF">
                            <w:pPr>
                              <w:spacing w:before="0" w:after="0" w:line="240" w:lineRule="auto"/>
                              <w:ind w:left="-142"/>
                              <w:contextualSpacing/>
                            </w:pPr>
                            <w:r w:rsidRPr="00C6722B">
                              <w:t>www</w:t>
                            </w:r>
                            <w:r>
                              <w:t>.</w:t>
                            </w:r>
                            <w:r w:rsidR="001A36CC">
                              <w:t>COMET</w:t>
                            </w:r>
                            <w:r w:rsidR="007278AE">
                              <w:t>Centre_COMETProject</w:t>
                            </w:r>
                            <w:r>
                              <w:t>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30AE81" id="Textfeld 15" o:spid="_x0000_s1030" type="#_x0000_t202" style="width:206.4pt;height:87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" filled="f" stroked="f" strokeweight=".5pt">
                <v:textbox inset="5mm,0,0,0">
                  <w:txbxContent>
                    <w:p w:rsidR="008D6387" w:rsidRPr="00C6722B" w:rsidRDefault="007278AE" w:rsidP="00676A99">
                      <w:pPr>
                        <w:pStyle w:val="StandardBold"/>
                      </w:pPr>
                      <w:r>
                        <w:t>Short title COMET-</w:t>
                      </w:r>
                      <w:proofErr w:type="spellStart"/>
                      <w:r>
                        <w:t>Centre</w:t>
                      </w:r>
                      <w:proofErr w:type="spellEnd"/>
                      <w:r>
                        <w:t xml:space="preserve"> / COMET-Projec</w:t>
                      </w:r>
                      <w:r w:rsidR="00B71BC4">
                        <w:t>t</w:t>
                      </w:r>
                    </w:p>
                    <w:p w:rsidR="00B71BC4" w:rsidRPr="00B71BC4" w:rsidRDefault="007278AE" w:rsidP="004B39BF">
                      <w:pPr>
                        <w:spacing w:before="0" w:after="0" w:line="240" w:lineRule="auto"/>
                        <w:ind w:left="-142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Organisation</w:t>
                      </w:r>
                      <w:r w:rsidR="00B71BC4" w:rsidRPr="007B3498">
                        <w:rPr>
                          <w:b/>
                        </w:rPr>
                        <w:t>/</w:t>
                      </w:r>
                      <w:proofErr w:type="spellStart"/>
                      <w:r>
                        <w:rPr>
                          <w:b/>
                        </w:rPr>
                        <w:t>Consortium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leader</w:t>
                      </w:r>
                      <w:proofErr w:type="spellEnd"/>
                    </w:p>
                    <w:p w:rsidR="008D6387" w:rsidRPr="00C6722B" w:rsidRDefault="008D6387" w:rsidP="004B39BF">
                      <w:pPr>
                        <w:spacing w:before="0" w:after="0" w:line="240" w:lineRule="auto"/>
                        <w:ind w:left="-142"/>
                        <w:contextualSpacing/>
                      </w:pPr>
                      <w:r w:rsidRPr="00C6722B">
                        <w:t>Musterstra</w:t>
                      </w:r>
                      <w:r w:rsidR="00D562E0">
                        <w:t>ß</w:t>
                      </w:r>
                      <w:r w:rsidRPr="00C6722B">
                        <w:t>e 9-10/11</w:t>
                      </w:r>
                    </w:p>
                    <w:p w:rsidR="008D6387" w:rsidRPr="00C6722B" w:rsidRDefault="008D6387" w:rsidP="004B39BF">
                      <w:pPr>
                        <w:spacing w:before="0" w:after="0" w:line="240" w:lineRule="auto"/>
                        <w:ind w:left="-142"/>
                        <w:contextualSpacing/>
                      </w:pPr>
                      <w:r w:rsidRPr="00C6722B">
                        <w:t>1234 Musterstadt</w:t>
                      </w:r>
                    </w:p>
                    <w:p w:rsidR="008D6387" w:rsidRPr="00C6722B" w:rsidRDefault="008D6387" w:rsidP="004B39BF">
                      <w:pPr>
                        <w:spacing w:before="0" w:after="0" w:line="240" w:lineRule="auto"/>
                        <w:ind w:left="-142"/>
                        <w:contextualSpacing/>
                      </w:pPr>
                      <w:r w:rsidRPr="00C6722B">
                        <w:t>T +43 (0) 1 98 76 – 5</w:t>
                      </w:r>
                    </w:p>
                    <w:p w:rsidR="00C6722B" w:rsidRPr="00C6722B" w:rsidRDefault="00F33249" w:rsidP="004B39BF">
                      <w:pPr>
                        <w:spacing w:before="0" w:after="0" w:line="240" w:lineRule="auto"/>
                        <w:ind w:left="-142"/>
                        <w:contextualSpacing/>
                      </w:pPr>
                      <w:r>
                        <w:t>name</w:t>
                      </w:r>
                      <w:r w:rsidR="008D6387" w:rsidRPr="00C6722B">
                        <w:t>@</w:t>
                      </w:r>
                      <w:r w:rsidR="007278AE">
                        <w:t>centre</w:t>
                      </w:r>
                      <w:r w:rsidR="001A36CC">
                        <w:t>_</w:t>
                      </w:r>
                      <w:r w:rsidR="007278AE">
                        <w:t>consortiumleader.a</w:t>
                      </w:r>
                      <w:r w:rsidR="00C6722B" w:rsidRPr="00C6722B">
                        <w:t>t</w:t>
                      </w:r>
                    </w:p>
                    <w:p w:rsidR="00C6722B" w:rsidRPr="00C6722B" w:rsidRDefault="00C6722B" w:rsidP="004B39BF">
                      <w:pPr>
                        <w:spacing w:before="0" w:after="0" w:line="240" w:lineRule="auto"/>
                        <w:ind w:left="-142"/>
                        <w:contextualSpacing/>
                      </w:pPr>
                      <w:r w:rsidRPr="00C6722B">
                        <w:t>www</w:t>
                      </w:r>
                      <w:r>
                        <w:t>.</w:t>
                      </w:r>
                      <w:r w:rsidR="001A36CC">
                        <w:t>COMET</w:t>
                      </w:r>
                      <w:r w:rsidR="007278AE">
                        <w:t>Centre_COMETProject</w:t>
                      </w:r>
                      <w:r>
                        <w:t>.at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2555" w:rsidRPr="002949E5" w:rsidRDefault="000A7AA2" w:rsidP="002F3077">
      <w:pPr>
        <w:rPr>
          <w:b/>
        </w:rPr>
      </w:pPr>
      <w:r>
        <w:rPr>
          <w:b/>
        </w:rPr>
        <w:t xml:space="preserve">Project </w:t>
      </w:r>
      <w:proofErr w:type="spellStart"/>
      <w:r w:rsidR="00C6722B" w:rsidRPr="002949E5">
        <w:rPr>
          <w:b/>
        </w:rPr>
        <w:t>partner</w:t>
      </w:r>
      <w:proofErr w:type="spellEnd"/>
    </w:p>
    <w:p w:rsidR="00C6722B" w:rsidRDefault="00C6722B" w:rsidP="00C6722B">
      <w:pPr>
        <w:sectPr w:rsidR="00C6722B" w:rsidSect="00302555">
          <w:type w:val="continuous"/>
          <w:pgSz w:w="11900" w:h="16840"/>
          <w:pgMar w:top="2835" w:right="1269" w:bottom="1701" w:left="1134" w:header="709" w:footer="709" w:gutter="0"/>
          <w:cols w:space="427"/>
          <w:docGrid w:linePitch="360"/>
        </w:sectPr>
      </w:pPr>
    </w:p>
    <w:p w:rsidR="00C6722B" w:rsidRDefault="00C6722B" w:rsidP="00C6722B">
      <w:pPr>
        <w:pStyle w:val="Listenabsatz"/>
      </w:pPr>
      <w:r>
        <w:t>Partner</w:t>
      </w:r>
      <w:r w:rsidR="00F11150">
        <w:t xml:space="preserve"> 1</w:t>
      </w:r>
      <w:r w:rsidR="007278AE">
        <w:t>, C</w:t>
      </w:r>
      <w:r w:rsidR="00F11150">
        <w:t>ountry</w:t>
      </w:r>
    </w:p>
    <w:p w:rsidR="00C6722B" w:rsidRDefault="00C6722B" w:rsidP="00C6722B">
      <w:pPr>
        <w:pStyle w:val="Listenabsatz"/>
      </w:pPr>
      <w:r>
        <w:t>Partner</w:t>
      </w:r>
      <w:r w:rsidR="00F11150">
        <w:t xml:space="preserve"> 2</w:t>
      </w:r>
      <w:r w:rsidR="007278AE">
        <w:t>, C</w:t>
      </w:r>
      <w:r w:rsidR="00F11150">
        <w:t>ountry</w:t>
      </w:r>
    </w:p>
    <w:p w:rsidR="00C6722B" w:rsidRDefault="00F11150" w:rsidP="00C6722B">
      <w:pPr>
        <w:pStyle w:val="Listenabsatz"/>
      </w:pPr>
      <w:r>
        <w:t>Partner 3</w:t>
      </w:r>
      <w:r w:rsidR="007278AE">
        <w:t>, C</w:t>
      </w:r>
      <w:r>
        <w:t>ountry</w:t>
      </w:r>
    </w:p>
    <w:p w:rsidR="00C6722B" w:rsidRDefault="00C6722B" w:rsidP="00C6722B">
      <w:pPr>
        <w:pStyle w:val="Listenabsatz"/>
      </w:pPr>
      <w:r>
        <w:t xml:space="preserve">Partner </w:t>
      </w:r>
      <w:r w:rsidR="00F11150">
        <w:t xml:space="preserve">4, </w:t>
      </w:r>
      <w:r w:rsidR="007278AE">
        <w:t>C</w:t>
      </w:r>
      <w:r w:rsidR="00F11150">
        <w:t>ountry</w:t>
      </w:r>
    </w:p>
    <w:p w:rsidR="00C6722B" w:rsidRDefault="007278AE" w:rsidP="00C6722B">
      <w:pPr>
        <w:pStyle w:val="Listenabsatz"/>
      </w:pPr>
      <w:r>
        <w:t>Partner 5, C</w:t>
      </w:r>
      <w:r w:rsidR="00F11150">
        <w:t>ountry</w:t>
      </w:r>
    </w:p>
    <w:p w:rsidR="005D2DC0" w:rsidRDefault="00F11150" w:rsidP="00F11150">
      <w:pPr>
        <w:pStyle w:val="Listenabsatz"/>
        <w:sectPr w:rsidR="005D2DC0" w:rsidSect="00C6722B">
          <w:type w:val="continuous"/>
          <w:pgSz w:w="11900" w:h="16840"/>
          <w:pgMar w:top="2835" w:right="1269" w:bottom="1701" w:left="1134" w:header="709" w:footer="709" w:gutter="0"/>
          <w:cols w:num="3" w:space="709"/>
          <w:docGrid w:linePitch="360"/>
        </w:sectPr>
      </w:pPr>
      <w:r>
        <w:t xml:space="preserve">Partner 6, </w:t>
      </w:r>
      <w:r w:rsidR="007278AE">
        <w:t>C</w:t>
      </w:r>
      <w:r>
        <w:t>ountry</w:t>
      </w:r>
    </w:p>
    <w:p w:rsidR="00631807" w:rsidRPr="008375B9" w:rsidRDefault="00C45E64" w:rsidP="008375B9">
      <w:pPr>
        <w:pStyle w:val="Fuzeile"/>
        <w:spacing w:after="0"/>
        <w:rPr>
          <w:sz w:val="14"/>
          <w:szCs w:val="14"/>
        </w:rPr>
      </w:pPr>
      <w:r w:rsidRPr="008375B9">
        <w:rPr>
          <w:sz w:val="14"/>
          <w:szCs w:val="14"/>
        </w:rPr>
        <w:t xml:space="preserve">This </w:t>
      </w:r>
      <w:proofErr w:type="spellStart"/>
      <w:r w:rsidRPr="008375B9">
        <w:rPr>
          <w:sz w:val="14"/>
          <w:szCs w:val="14"/>
        </w:rPr>
        <w:t>success</w:t>
      </w:r>
      <w:proofErr w:type="spellEnd"/>
      <w:r w:rsidRPr="008375B9">
        <w:rPr>
          <w:sz w:val="14"/>
          <w:szCs w:val="14"/>
        </w:rPr>
        <w:t xml:space="preserve"> </w:t>
      </w:r>
      <w:proofErr w:type="spellStart"/>
      <w:r w:rsidRPr="008375B9">
        <w:rPr>
          <w:sz w:val="14"/>
          <w:szCs w:val="14"/>
        </w:rPr>
        <w:t>story</w:t>
      </w:r>
      <w:proofErr w:type="spellEnd"/>
      <w:r w:rsidRPr="008375B9">
        <w:rPr>
          <w:sz w:val="14"/>
          <w:szCs w:val="14"/>
        </w:rPr>
        <w:t xml:space="preserve"> was </w:t>
      </w:r>
      <w:proofErr w:type="spellStart"/>
      <w:r w:rsidRPr="008375B9">
        <w:rPr>
          <w:sz w:val="14"/>
          <w:szCs w:val="14"/>
        </w:rPr>
        <w:t>provided</w:t>
      </w:r>
      <w:proofErr w:type="spellEnd"/>
      <w:r w:rsidRPr="008375B9">
        <w:rPr>
          <w:sz w:val="14"/>
          <w:szCs w:val="14"/>
        </w:rPr>
        <w:t xml:space="preserve"> </w:t>
      </w:r>
      <w:proofErr w:type="spellStart"/>
      <w:r w:rsidRPr="008375B9">
        <w:rPr>
          <w:sz w:val="14"/>
          <w:szCs w:val="14"/>
        </w:rPr>
        <w:t>by</w:t>
      </w:r>
      <w:proofErr w:type="spellEnd"/>
      <w:r w:rsidRPr="008375B9">
        <w:rPr>
          <w:sz w:val="14"/>
          <w:szCs w:val="14"/>
        </w:rPr>
        <w:t xml:space="preserve"> </w:t>
      </w:r>
      <w:proofErr w:type="spellStart"/>
      <w:r w:rsidRPr="008375B9">
        <w:rPr>
          <w:sz w:val="14"/>
          <w:szCs w:val="14"/>
        </w:rPr>
        <w:t>the</w:t>
      </w:r>
      <w:proofErr w:type="spellEnd"/>
      <w:r w:rsidRPr="008375B9">
        <w:rPr>
          <w:sz w:val="14"/>
          <w:szCs w:val="14"/>
        </w:rPr>
        <w:t xml:space="preserve"> </w:t>
      </w:r>
      <w:proofErr w:type="spellStart"/>
      <w:r w:rsidRPr="00654009">
        <w:rPr>
          <w:sz w:val="14"/>
          <w:szCs w:val="14"/>
          <w:highlight w:val="yellow"/>
        </w:rPr>
        <w:t>consortium</w:t>
      </w:r>
      <w:proofErr w:type="spellEnd"/>
      <w:r w:rsidRPr="00654009">
        <w:rPr>
          <w:sz w:val="14"/>
          <w:szCs w:val="14"/>
          <w:highlight w:val="yellow"/>
        </w:rPr>
        <w:t xml:space="preserve"> </w:t>
      </w:r>
      <w:proofErr w:type="spellStart"/>
      <w:r w:rsidRPr="00654009">
        <w:rPr>
          <w:sz w:val="14"/>
          <w:szCs w:val="14"/>
          <w:highlight w:val="yellow"/>
        </w:rPr>
        <w:t>leader</w:t>
      </w:r>
      <w:proofErr w:type="spellEnd"/>
      <w:r w:rsidRPr="00654009">
        <w:rPr>
          <w:sz w:val="14"/>
          <w:szCs w:val="14"/>
          <w:highlight w:val="yellow"/>
        </w:rPr>
        <w:t>/</w:t>
      </w:r>
      <w:proofErr w:type="spellStart"/>
      <w:r w:rsidRPr="00654009">
        <w:rPr>
          <w:sz w:val="14"/>
          <w:szCs w:val="14"/>
          <w:highlight w:val="yellow"/>
        </w:rPr>
        <w:t>centre</w:t>
      </w:r>
      <w:proofErr w:type="spellEnd"/>
      <w:r w:rsidRPr="00654009">
        <w:rPr>
          <w:sz w:val="14"/>
          <w:szCs w:val="14"/>
          <w:highlight w:val="yellow"/>
        </w:rPr>
        <w:t xml:space="preserve"> </w:t>
      </w:r>
      <w:proofErr w:type="spellStart"/>
      <w:r w:rsidRPr="00654009">
        <w:rPr>
          <w:sz w:val="14"/>
          <w:szCs w:val="14"/>
          <w:highlight w:val="yellow"/>
        </w:rPr>
        <w:t>manageme</w:t>
      </w:r>
      <w:r w:rsidR="000229BB" w:rsidRPr="00654009">
        <w:rPr>
          <w:sz w:val="14"/>
          <w:szCs w:val="14"/>
          <w:highlight w:val="yellow"/>
        </w:rPr>
        <w:t>nt</w:t>
      </w:r>
      <w:proofErr w:type="spellEnd"/>
      <w:r w:rsidR="000229BB" w:rsidRPr="008375B9">
        <w:rPr>
          <w:sz w:val="14"/>
          <w:szCs w:val="14"/>
        </w:rPr>
        <w:t xml:space="preserve"> </w:t>
      </w:r>
      <w:proofErr w:type="spellStart"/>
      <w:r w:rsidR="008375B9">
        <w:rPr>
          <w:sz w:val="14"/>
          <w:szCs w:val="14"/>
        </w:rPr>
        <w:t>and</w:t>
      </w:r>
      <w:proofErr w:type="spellEnd"/>
      <w:r w:rsidR="008375B9">
        <w:rPr>
          <w:sz w:val="14"/>
          <w:szCs w:val="14"/>
        </w:rPr>
        <w:t xml:space="preserve"> </w:t>
      </w:r>
      <w:proofErr w:type="spellStart"/>
      <w:r w:rsidR="008375B9">
        <w:rPr>
          <w:sz w:val="14"/>
          <w:szCs w:val="14"/>
        </w:rPr>
        <w:t>by</w:t>
      </w:r>
      <w:proofErr w:type="spellEnd"/>
      <w:r w:rsidR="009E7501" w:rsidRPr="008375B9">
        <w:rPr>
          <w:sz w:val="14"/>
          <w:szCs w:val="14"/>
        </w:rPr>
        <w:t xml:space="preserve"> </w:t>
      </w:r>
      <w:proofErr w:type="spellStart"/>
      <w:r w:rsidR="009E7501" w:rsidRPr="008375B9">
        <w:rPr>
          <w:sz w:val="14"/>
          <w:szCs w:val="14"/>
        </w:rPr>
        <w:t>the</w:t>
      </w:r>
      <w:proofErr w:type="spellEnd"/>
      <w:r w:rsidR="009E7501" w:rsidRPr="008375B9">
        <w:rPr>
          <w:sz w:val="14"/>
          <w:szCs w:val="14"/>
        </w:rPr>
        <w:t xml:space="preserve"> </w:t>
      </w:r>
      <w:proofErr w:type="spellStart"/>
      <w:r w:rsidR="009E7501" w:rsidRPr="008375B9">
        <w:rPr>
          <w:sz w:val="14"/>
          <w:szCs w:val="14"/>
        </w:rPr>
        <w:t>mentioned</w:t>
      </w:r>
      <w:proofErr w:type="spellEnd"/>
      <w:r w:rsidR="009E7501" w:rsidRPr="008375B9">
        <w:rPr>
          <w:sz w:val="14"/>
          <w:szCs w:val="14"/>
        </w:rPr>
        <w:t xml:space="preserve"> </w:t>
      </w:r>
      <w:proofErr w:type="spellStart"/>
      <w:r w:rsidR="009E7501" w:rsidRPr="008375B9">
        <w:rPr>
          <w:sz w:val="14"/>
          <w:szCs w:val="14"/>
        </w:rPr>
        <w:t>project</w:t>
      </w:r>
      <w:proofErr w:type="spellEnd"/>
      <w:r w:rsidR="009E7501" w:rsidRPr="008375B9">
        <w:rPr>
          <w:sz w:val="14"/>
          <w:szCs w:val="14"/>
        </w:rPr>
        <w:t xml:space="preserve"> </w:t>
      </w:r>
      <w:proofErr w:type="spellStart"/>
      <w:r w:rsidR="009E7501" w:rsidRPr="008375B9">
        <w:rPr>
          <w:sz w:val="14"/>
          <w:szCs w:val="14"/>
        </w:rPr>
        <w:t>partners</w:t>
      </w:r>
      <w:proofErr w:type="spellEnd"/>
      <w:r w:rsidR="009E7501" w:rsidRPr="008375B9">
        <w:rPr>
          <w:sz w:val="14"/>
          <w:szCs w:val="14"/>
        </w:rPr>
        <w:t xml:space="preserve"> </w:t>
      </w:r>
      <w:proofErr w:type="spellStart"/>
      <w:r w:rsidR="000229BB" w:rsidRPr="008375B9">
        <w:rPr>
          <w:sz w:val="14"/>
          <w:szCs w:val="14"/>
        </w:rPr>
        <w:t>for</w:t>
      </w:r>
      <w:proofErr w:type="spellEnd"/>
      <w:r w:rsidR="000229BB" w:rsidRPr="008375B9">
        <w:rPr>
          <w:sz w:val="14"/>
          <w:szCs w:val="14"/>
        </w:rPr>
        <w:t xml:space="preserve"> </w:t>
      </w:r>
      <w:proofErr w:type="spellStart"/>
      <w:r w:rsidR="000229BB" w:rsidRPr="008375B9">
        <w:rPr>
          <w:sz w:val="14"/>
          <w:szCs w:val="14"/>
        </w:rPr>
        <w:t>the</w:t>
      </w:r>
      <w:proofErr w:type="spellEnd"/>
      <w:r w:rsidR="000229BB" w:rsidRPr="008375B9">
        <w:rPr>
          <w:sz w:val="14"/>
          <w:szCs w:val="14"/>
        </w:rPr>
        <w:t xml:space="preserve"> </w:t>
      </w:r>
      <w:proofErr w:type="spellStart"/>
      <w:r w:rsidR="000229BB" w:rsidRPr="008375B9">
        <w:rPr>
          <w:sz w:val="14"/>
          <w:szCs w:val="14"/>
        </w:rPr>
        <w:t>purpose</w:t>
      </w:r>
      <w:proofErr w:type="spellEnd"/>
      <w:r w:rsidR="000229BB" w:rsidRPr="008375B9">
        <w:rPr>
          <w:sz w:val="14"/>
          <w:szCs w:val="14"/>
        </w:rPr>
        <w:t xml:space="preserve"> </w:t>
      </w:r>
      <w:proofErr w:type="spellStart"/>
      <w:r w:rsidR="000229BB" w:rsidRPr="008375B9">
        <w:rPr>
          <w:sz w:val="14"/>
          <w:szCs w:val="14"/>
        </w:rPr>
        <w:t>of</w:t>
      </w:r>
      <w:proofErr w:type="spellEnd"/>
      <w:r w:rsidR="000229BB" w:rsidRPr="008375B9">
        <w:rPr>
          <w:sz w:val="14"/>
          <w:szCs w:val="14"/>
        </w:rPr>
        <w:t xml:space="preserve"> </w:t>
      </w:r>
      <w:proofErr w:type="spellStart"/>
      <w:r w:rsidR="000229BB" w:rsidRPr="008375B9">
        <w:rPr>
          <w:sz w:val="14"/>
          <w:szCs w:val="14"/>
        </w:rPr>
        <w:t>being</w:t>
      </w:r>
      <w:proofErr w:type="spellEnd"/>
      <w:r w:rsidR="000229BB" w:rsidRPr="008375B9">
        <w:rPr>
          <w:sz w:val="14"/>
          <w:szCs w:val="14"/>
        </w:rPr>
        <w:t xml:space="preserve"> </w:t>
      </w:r>
      <w:proofErr w:type="spellStart"/>
      <w:r w:rsidR="000229BB" w:rsidRPr="008375B9">
        <w:rPr>
          <w:sz w:val="14"/>
          <w:szCs w:val="14"/>
        </w:rPr>
        <w:t>pub</w:t>
      </w:r>
      <w:r w:rsidRPr="008375B9">
        <w:rPr>
          <w:sz w:val="14"/>
          <w:szCs w:val="14"/>
        </w:rPr>
        <w:t>lished</w:t>
      </w:r>
      <w:proofErr w:type="spellEnd"/>
      <w:r w:rsidRPr="008375B9">
        <w:rPr>
          <w:sz w:val="14"/>
          <w:szCs w:val="14"/>
        </w:rPr>
        <w:t xml:space="preserve"> on </w:t>
      </w:r>
      <w:proofErr w:type="spellStart"/>
      <w:r w:rsidRPr="008375B9">
        <w:rPr>
          <w:sz w:val="14"/>
          <w:szCs w:val="14"/>
        </w:rPr>
        <w:t>the</w:t>
      </w:r>
      <w:proofErr w:type="spellEnd"/>
      <w:r w:rsidRPr="008375B9">
        <w:rPr>
          <w:sz w:val="14"/>
          <w:szCs w:val="14"/>
        </w:rPr>
        <w:t xml:space="preserve"> FFG </w:t>
      </w:r>
      <w:proofErr w:type="spellStart"/>
      <w:r w:rsidRPr="008375B9">
        <w:rPr>
          <w:sz w:val="14"/>
          <w:szCs w:val="14"/>
        </w:rPr>
        <w:t>website</w:t>
      </w:r>
      <w:proofErr w:type="spellEnd"/>
      <w:r w:rsidRPr="008375B9">
        <w:rPr>
          <w:sz w:val="14"/>
          <w:szCs w:val="14"/>
        </w:rPr>
        <w:t>.</w:t>
      </w:r>
      <w:r w:rsidR="009E7501" w:rsidRPr="008375B9">
        <w:rPr>
          <w:sz w:val="14"/>
          <w:szCs w:val="14"/>
        </w:rPr>
        <w:t xml:space="preserve"> </w:t>
      </w:r>
      <w:r w:rsidR="00654009" w:rsidRPr="00654009">
        <w:rPr>
          <w:sz w:val="14"/>
          <w:szCs w:val="14"/>
          <w:highlight w:val="yellow"/>
        </w:rPr>
        <w:t>XX</w:t>
      </w:r>
      <w:r w:rsidR="00654009" w:rsidRPr="00654009">
        <w:rPr>
          <w:sz w:val="14"/>
          <w:szCs w:val="14"/>
        </w:rPr>
        <w:t xml:space="preserve"> </w:t>
      </w:r>
      <w:proofErr w:type="spellStart"/>
      <w:r w:rsidR="00654009" w:rsidRPr="00654009">
        <w:rPr>
          <w:sz w:val="14"/>
          <w:szCs w:val="14"/>
        </w:rPr>
        <w:t>is</w:t>
      </w:r>
      <w:proofErr w:type="spellEnd"/>
      <w:r w:rsidR="00654009" w:rsidRPr="00654009">
        <w:rPr>
          <w:sz w:val="14"/>
          <w:szCs w:val="14"/>
        </w:rPr>
        <w:t xml:space="preserve"> a </w:t>
      </w:r>
      <w:r w:rsidR="00654009" w:rsidRPr="0094590B">
        <w:rPr>
          <w:sz w:val="14"/>
          <w:szCs w:val="14"/>
          <w:highlight w:val="yellow"/>
        </w:rPr>
        <w:t xml:space="preserve">COMET </w:t>
      </w:r>
      <w:proofErr w:type="spellStart"/>
      <w:r w:rsidR="00654009" w:rsidRPr="0094590B">
        <w:rPr>
          <w:sz w:val="14"/>
          <w:szCs w:val="14"/>
          <w:highlight w:val="yellow"/>
        </w:rPr>
        <w:t>Centre</w:t>
      </w:r>
      <w:proofErr w:type="spellEnd"/>
      <w:r w:rsidR="00654009" w:rsidRPr="0094590B">
        <w:rPr>
          <w:sz w:val="14"/>
          <w:szCs w:val="14"/>
          <w:highlight w:val="yellow"/>
        </w:rPr>
        <w:t xml:space="preserve"> / Project</w:t>
      </w:r>
      <w:r w:rsidR="00654009" w:rsidRPr="00654009">
        <w:rPr>
          <w:sz w:val="14"/>
          <w:szCs w:val="14"/>
        </w:rPr>
        <w:t xml:space="preserve"> </w:t>
      </w:r>
      <w:proofErr w:type="spellStart"/>
      <w:r w:rsidR="00654009" w:rsidRPr="00654009">
        <w:rPr>
          <w:sz w:val="14"/>
          <w:szCs w:val="14"/>
        </w:rPr>
        <w:t>with</w:t>
      </w:r>
      <w:r w:rsidR="00BB5FE5">
        <w:rPr>
          <w:sz w:val="14"/>
          <w:szCs w:val="14"/>
        </w:rPr>
        <w:t>in</w:t>
      </w:r>
      <w:proofErr w:type="spellEnd"/>
      <w:r w:rsidR="00BB5FE5">
        <w:rPr>
          <w:sz w:val="14"/>
          <w:szCs w:val="14"/>
        </w:rPr>
        <w:t xml:space="preserve"> </w:t>
      </w:r>
      <w:proofErr w:type="spellStart"/>
      <w:r w:rsidR="00BB5FE5">
        <w:rPr>
          <w:sz w:val="14"/>
          <w:szCs w:val="14"/>
        </w:rPr>
        <w:t>the</w:t>
      </w:r>
      <w:proofErr w:type="spellEnd"/>
      <w:r w:rsidR="00BB5FE5">
        <w:rPr>
          <w:sz w:val="14"/>
          <w:szCs w:val="14"/>
        </w:rPr>
        <w:t xml:space="preserve"> COMET – Competence Center</w:t>
      </w:r>
      <w:r w:rsidR="00654009" w:rsidRPr="00654009">
        <w:rPr>
          <w:sz w:val="14"/>
          <w:szCs w:val="14"/>
        </w:rPr>
        <w:t xml:space="preserve">s </w:t>
      </w:r>
      <w:proofErr w:type="spellStart"/>
      <w:r w:rsidR="00654009" w:rsidRPr="00654009">
        <w:rPr>
          <w:sz w:val="14"/>
          <w:szCs w:val="14"/>
        </w:rPr>
        <w:t>for</w:t>
      </w:r>
      <w:proofErr w:type="spellEnd"/>
      <w:r w:rsidR="00654009" w:rsidRPr="00654009">
        <w:rPr>
          <w:sz w:val="14"/>
          <w:szCs w:val="14"/>
        </w:rPr>
        <w:t xml:space="preserve"> </w:t>
      </w:r>
      <w:proofErr w:type="spellStart"/>
      <w:r w:rsidR="00654009" w:rsidRPr="00654009">
        <w:rPr>
          <w:sz w:val="14"/>
          <w:szCs w:val="14"/>
        </w:rPr>
        <w:t>Excellent</w:t>
      </w:r>
      <w:proofErr w:type="spellEnd"/>
      <w:r w:rsidR="00654009" w:rsidRPr="00654009">
        <w:rPr>
          <w:sz w:val="14"/>
          <w:szCs w:val="14"/>
        </w:rPr>
        <w:t xml:space="preserve"> Technologies Programme </w:t>
      </w:r>
      <w:proofErr w:type="spellStart"/>
      <w:r w:rsidR="00345E5E">
        <w:rPr>
          <w:sz w:val="14"/>
          <w:szCs w:val="14"/>
        </w:rPr>
        <w:t>and</w:t>
      </w:r>
      <w:proofErr w:type="spellEnd"/>
      <w:r w:rsidR="00345E5E">
        <w:rPr>
          <w:sz w:val="14"/>
          <w:szCs w:val="14"/>
        </w:rPr>
        <w:t xml:space="preserve"> </w:t>
      </w:r>
      <w:proofErr w:type="spellStart"/>
      <w:r w:rsidR="00345E5E">
        <w:rPr>
          <w:sz w:val="14"/>
          <w:szCs w:val="14"/>
        </w:rPr>
        <w:t>funded</w:t>
      </w:r>
      <w:proofErr w:type="spellEnd"/>
      <w:r w:rsidR="00345E5E">
        <w:rPr>
          <w:sz w:val="14"/>
          <w:szCs w:val="14"/>
        </w:rPr>
        <w:t xml:space="preserve"> </w:t>
      </w:r>
      <w:proofErr w:type="spellStart"/>
      <w:r w:rsidR="00345E5E">
        <w:rPr>
          <w:sz w:val="14"/>
          <w:szCs w:val="14"/>
        </w:rPr>
        <w:t>by</w:t>
      </w:r>
      <w:proofErr w:type="spellEnd"/>
      <w:r w:rsidR="00345E5E">
        <w:rPr>
          <w:sz w:val="14"/>
          <w:szCs w:val="14"/>
        </w:rPr>
        <w:t xml:space="preserve"> BMK</w:t>
      </w:r>
      <w:r w:rsidR="00654009" w:rsidRPr="00654009">
        <w:rPr>
          <w:sz w:val="14"/>
          <w:szCs w:val="14"/>
        </w:rPr>
        <w:t xml:space="preserve">, BMDW, </w:t>
      </w:r>
      <w:r w:rsidR="00654009" w:rsidRPr="00654009">
        <w:rPr>
          <w:sz w:val="14"/>
          <w:szCs w:val="14"/>
          <w:highlight w:val="yellow"/>
        </w:rPr>
        <w:t>[</w:t>
      </w:r>
      <w:proofErr w:type="spellStart"/>
      <w:r w:rsidR="00654009" w:rsidRPr="00654009">
        <w:rPr>
          <w:sz w:val="14"/>
          <w:szCs w:val="14"/>
          <w:highlight w:val="yellow"/>
        </w:rPr>
        <w:t>co-financing</w:t>
      </w:r>
      <w:proofErr w:type="spellEnd"/>
      <w:r w:rsidR="00654009" w:rsidRPr="00654009">
        <w:rPr>
          <w:sz w:val="14"/>
          <w:szCs w:val="14"/>
          <w:highlight w:val="yellow"/>
        </w:rPr>
        <w:t xml:space="preserve"> </w:t>
      </w:r>
      <w:proofErr w:type="spellStart"/>
      <w:r w:rsidR="00654009" w:rsidRPr="00654009">
        <w:rPr>
          <w:sz w:val="14"/>
          <w:szCs w:val="14"/>
          <w:highlight w:val="yellow"/>
        </w:rPr>
        <w:t>provinces</w:t>
      </w:r>
      <w:proofErr w:type="spellEnd"/>
      <w:r w:rsidR="00654009" w:rsidRPr="00654009">
        <w:rPr>
          <w:sz w:val="14"/>
          <w:szCs w:val="14"/>
          <w:highlight w:val="yellow"/>
        </w:rPr>
        <w:t>].</w:t>
      </w:r>
      <w:r w:rsidR="00654009" w:rsidRPr="00654009">
        <w:rPr>
          <w:sz w:val="14"/>
          <w:szCs w:val="14"/>
        </w:rPr>
        <w:t xml:space="preserve"> The COMET Programme </w:t>
      </w:r>
      <w:proofErr w:type="spellStart"/>
      <w:r w:rsidR="00654009" w:rsidRPr="00654009">
        <w:rPr>
          <w:sz w:val="14"/>
          <w:szCs w:val="14"/>
        </w:rPr>
        <w:t>is</w:t>
      </w:r>
      <w:proofErr w:type="spellEnd"/>
      <w:r w:rsidR="00654009" w:rsidRPr="00654009">
        <w:rPr>
          <w:sz w:val="14"/>
          <w:szCs w:val="14"/>
        </w:rPr>
        <w:t xml:space="preserve"> </w:t>
      </w:r>
      <w:proofErr w:type="spellStart"/>
      <w:r w:rsidR="00654009" w:rsidRPr="00654009">
        <w:rPr>
          <w:sz w:val="14"/>
          <w:szCs w:val="14"/>
        </w:rPr>
        <w:t>managed</w:t>
      </w:r>
      <w:proofErr w:type="spellEnd"/>
      <w:r w:rsidR="00654009" w:rsidRPr="00654009">
        <w:rPr>
          <w:sz w:val="14"/>
          <w:szCs w:val="14"/>
        </w:rPr>
        <w:t xml:space="preserve"> </w:t>
      </w:r>
      <w:proofErr w:type="spellStart"/>
      <w:r w:rsidR="00654009" w:rsidRPr="00654009">
        <w:rPr>
          <w:sz w:val="14"/>
          <w:szCs w:val="14"/>
        </w:rPr>
        <w:t>by</w:t>
      </w:r>
      <w:proofErr w:type="spellEnd"/>
      <w:r w:rsidR="00654009" w:rsidRPr="00654009">
        <w:rPr>
          <w:sz w:val="14"/>
          <w:szCs w:val="14"/>
        </w:rPr>
        <w:t xml:space="preserve"> FFG.</w:t>
      </w:r>
      <w:r w:rsidR="00654009">
        <w:rPr>
          <w:sz w:val="14"/>
          <w:szCs w:val="14"/>
        </w:rPr>
        <w:t xml:space="preserve"> </w:t>
      </w:r>
      <w:r w:rsidRPr="008375B9">
        <w:rPr>
          <w:sz w:val="14"/>
          <w:szCs w:val="14"/>
        </w:rPr>
        <w:t xml:space="preserve">Further </w:t>
      </w:r>
      <w:proofErr w:type="spellStart"/>
      <w:r w:rsidRPr="008375B9">
        <w:rPr>
          <w:sz w:val="14"/>
          <w:szCs w:val="14"/>
        </w:rPr>
        <w:t>information</w:t>
      </w:r>
      <w:proofErr w:type="spellEnd"/>
      <w:r w:rsidRPr="008375B9">
        <w:rPr>
          <w:sz w:val="14"/>
          <w:szCs w:val="14"/>
        </w:rPr>
        <w:t xml:space="preserve"> on COMET</w:t>
      </w:r>
      <w:r w:rsidR="00631807" w:rsidRPr="008375B9">
        <w:rPr>
          <w:sz w:val="14"/>
          <w:szCs w:val="14"/>
        </w:rPr>
        <w:t xml:space="preserve">: </w:t>
      </w:r>
      <w:hyperlink r:id="rId16" w:history="1">
        <w:r w:rsidR="00631807" w:rsidRPr="008375B9">
          <w:rPr>
            <w:rStyle w:val="Hyperlink"/>
            <w:sz w:val="14"/>
            <w:szCs w:val="14"/>
          </w:rPr>
          <w:t>www.ffg.at/comet</w:t>
        </w:r>
      </w:hyperlink>
      <w:r w:rsidR="00631807" w:rsidRPr="008375B9">
        <w:rPr>
          <w:sz w:val="14"/>
          <w:szCs w:val="14"/>
        </w:rPr>
        <w:t xml:space="preserve"> </w:t>
      </w:r>
    </w:p>
    <w:sectPr w:rsidR="00631807" w:rsidRPr="008375B9" w:rsidSect="00803F76">
      <w:type w:val="continuous"/>
      <w:pgSz w:w="11900" w:h="16840"/>
      <w:pgMar w:top="2835" w:right="1269" w:bottom="1701" w:left="1134" w:header="903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C1D" w:rsidRDefault="004B2C1D" w:rsidP="00E54EDE">
      <w:pPr>
        <w:spacing w:line="240" w:lineRule="auto"/>
      </w:pPr>
      <w:r>
        <w:separator/>
      </w:r>
    </w:p>
  </w:endnote>
  <w:endnote w:type="continuationSeparator" w:id="0">
    <w:p w:rsidR="004B2C1D" w:rsidRDefault="004B2C1D" w:rsidP="00E54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EA5" w:rsidRDefault="00142EA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608" w:rsidRPr="0097132F" w:rsidRDefault="00D30C60" w:rsidP="009A6ED6">
    <w:pPr>
      <w:pStyle w:val="Fuzeile"/>
      <w:tabs>
        <w:tab w:val="clear" w:pos="9072"/>
        <w:tab w:val="right" w:pos="4536"/>
        <w:tab w:val="right" w:pos="9639"/>
        <w:tab w:val="right" w:pos="10632"/>
      </w:tabs>
    </w:pPr>
    <w:r>
      <w:rPr>
        <w:noProof/>
        <w:lang w:eastAsia="de-AT"/>
      </w:rPr>
      <w:drawing>
        <wp:anchor distT="0" distB="0" distL="114300" distR="114300" simplePos="0" relativeHeight="251667456" behindDoc="0" locked="0" layoutInCell="1" allowOverlap="1" wp14:anchorId="56D51887" wp14:editId="481AE5AF">
          <wp:simplePos x="0" y="0"/>
          <wp:positionH relativeFrom="column">
            <wp:posOffset>1866161</wp:posOffset>
          </wp:positionH>
          <wp:positionV relativeFrom="paragraph">
            <wp:posOffset>157357</wp:posOffset>
          </wp:positionV>
          <wp:extent cx="1214650" cy="576580"/>
          <wp:effectExtent l="0" t="0" r="508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538" cy="581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923">
      <w:t xml:space="preserve">  </w:t>
    </w:r>
    <w:r w:rsidR="00812EA2">
      <w:rPr>
        <w:noProof/>
        <w:lang w:eastAsia="de-AT"/>
      </w:rPr>
      <w:drawing>
        <wp:inline distT="0" distB="0" distL="0" distR="0" wp14:anchorId="714B3326" wp14:editId="6CF62B84">
          <wp:extent cx="1646056" cy="682569"/>
          <wp:effectExtent l="0" t="0" r="0" b="381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88637" cy="700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923">
      <w:tab/>
    </w:r>
    <w:bookmarkStart w:id="0" w:name="_GoBack"/>
    <w:bookmarkEnd w:id="0"/>
    <w:r w:rsidR="00427FF0">
      <w:tab/>
    </w:r>
    <w:r w:rsidR="00D37B65" w:rsidRPr="003A2275">
      <w:rPr>
        <w:noProof/>
        <w:lang w:eastAsia="de-AT"/>
      </w:rPr>
      <w:drawing>
        <wp:anchor distT="0" distB="0" distL="114300" distR="114300" simplePos="0" relativeHeight="251664384" behindDoc="0" locked="1" layoutInCell="1" allowOverlap="0" wp14:anchorId="15503073" wp14:editId="405F5AAF">
          <wp:simplePos x="0" y="0"/>
          <wp:positionH relativeFrom="rightMargin">
            <wp:posOffset>-1525270</wp:posOffset>
          </wp:positionH>
          <wp:positionV relativeFrom="bottomMargin">
            <wp:posOffset>154940</wp:posOffset>
          </wp:positionV>
          <wp:extent cx="1618615" cy="663575"/>
          <wp:effectExtent l="0" t="0" r="635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_Adressblock_DE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3716"/>
                  <a:stretch/>
                </pic:blipFill>
                <pic:spPr bwMode="auto">
                  <a:xfrm>
                    <a:off x="0" y="0"/>
                    <a:ext cx="1618615" cy="663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812EA2" w:rsidP="00692891">
    <w:pPr>
      <w:pStyle w:val="Fuzeile"/>
      <w:tabs>
        <w:tab w:val="clear" w:pos="9072"/>
        <w:tab w:val="right" w:pos="4536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1681916</wp:posOffset>
          </wp:positionH>
          <wp:positionV relativeFrom="paragraph">
            <wp:posOffset>143709</wp:posOffset>
          </wp:positionV>
          <wp:extent cx="1194179" cy="589915"/>
          <wp:effectExtent l="0" t="0" r="6350" b="63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408" cy="590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inline distT="0" distB="0" distL="0" distR="0" wp14:anchorId="4CD6DE9C" wp14:editId="13E85E76">
          <wp:extent cx="1646056" cy="682569"/>
          <wp:effectExtent l="0" t="0" r="0" b="381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88637" cy="700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2891">
      <w:t xml:space="preserve">  </w:t>
    </w:r>
    <w:r w:rsidR="00692891">
      <w:tab/>
    </w:r>
    <w:r w:rsidR="00427FF0">
      <w:tab/>
    </w:r>
    <w:r w:rsidR="00692891">
      <w:rPr>
        <w:noProof/>
        <w:lang w:eastAsia="de-AT"/>
      </w:rPr>
      <mc:AlternateContent>
        <mc:Choice Requires="wps">
          <w:drawing>
            <wp:inline distT="0" distB="0" distL="0" distR="0" wp14:anchorId="2C690607" wp14:editId="5418FFB3">
              <wp:extent cx="2047875" cy="142875"/>
              <wp:effectExtent l="0" t="0" r="9525" b="9525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7875" cy="142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92891" w:rsidRPr="00692891" w:rsidRDefault="001A21CA" w:rsidP="00761FB9">
                          <w:pPr>
                            <w:spacing w:before="0" w:after="0" w:line="240" w:lineRule="auto"/>
                            <w:jc w:val="right"/>
                            <w:rPr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de-DE"/>
                            </w:rPr>
                            <w:t>Version 0</w:t>
                          </w:r>
                          <w:r w:rsidR="00812EA2">
                            <w:rPr>
                              <w:sz w:val="15"/>
                              <w:szCs w:val="15"/>
                              <w:lang w:val="de-DE"/>
                            </w:rPr>
                            <w:t>1/2020</w:t>
                          </w:r>
                          <w:r w:rsidR="00692891" w:rsidRPr="00692891">
                            <w:rPr>
                              <w:sz w:val="15"/>
                              <w:szCs w:val="15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C69060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1" type="#_x0000_t202" style="width:16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" filled="f" stroked="f" strokeweight=".5pt">
              <v:textbox inset="0,0,0,0">
                <w:txbxContent>
                  <w:p w:rsidR="00692891" w:rsidRPr="00692891" w:rsidRDefault="001A21CA" w:rsidP="00761FB9">
                    <w:pPr>
                      <w:spacing w:before="0" w:after="0" w:line="240" w:lineRule="auto"/>
                      <w:jc w:val="right"/>
                      <w:rPr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sz w:val="15"/>
                        <w:szCs w:val="15"/>
                        <w:lang w:val="de-DE"/>
                      </w:rPr>
                      <w:t>Version 0</w:t>
                    </w:r>
                    <w:r w:rsidR="00812EA2">
                      <w:rPr>
                        <w:sz w:val="15"/>
                        <w:szCs w:val="15"/>
                        <w:lang w:val="de-DE"/>
                      </w:rPr>
                      <w:t>1/2020</w:t>
                    </w:r>
                    <w:r w:rsidR="00692891" w:rsidRPr="00692891">
                      <w:rPr>
                        <w:sz w:val="15"/>
                        <w:szCs w:val="15"/>
                        <w:lang w:val="de-DE"/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C1D" w:rsidRDefault="004B2C1D" w:rsidP="00E54EDE">
      <w:pPr>
        <w:spacing w:line="240" w:lineRule="auto"/>
      </w:pPr>
      <w:r>
        <w:separator/>
      </w:r>
    </w:p>
  </w:footnote>
  <w:footnote w:type="continuationSeparator" w:id="0">
    <w:p w:rsidR="004B2C1D" w:rsidRDefault="004B2C1D" w:rsidP="00E54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EA5" w:rsidRDefault="00142EA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692891" w:rsidP="00692891">
    <w:pPr>
      <w:pStyle w:val="Kopfzeile"/>
      <w:framePr w:w="5061" w:h="708" w:hRule="exact" w:wrap="around" w:vAnchor="page" w:hAnchor="page" w:x="1201" w:y="1281"/>
      <w:tabs>
        <w:tab w:val="clear" w:pos="4536"/>
        <w:tab w:val="clear" w:pos="9072"/>
        <w:tab w:val="center" w:pos="10065"/>
      </w:tabs>
    </w:pPr>
    <w:r>
      <w:t>Success Story</w:t>
    </w:r>
  </w:p>
  <w:p w:rsidR="00EB0908" w:rsidRPr="00EB0908" w:rsidRDefault="002C10AE" w:rsidP="00FF7B42">
    <w:pPr>
      <w:ind w:right="-1"/>
      <w:jc w:val="right"/>
    </w:pP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3C9812F1" wp14:editId="311B7FF8">
          <wp:simplePos x="0" y="0"/>
          <wp:positionH relativeFrom="margin">
            <wp:posOffset>3740497</wp:posOffset>
          </wp:positionH>
          <wp:positionV relativeFrom="paragraph">
            <wp:posOffset>-270387</wp:posOffset>
          </wp:positionV>
          <wp:extent cx="2297430" cy="1057100"/>
          <wp:effectExtent l="0" t="0" r="762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430" cy="105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7B42" w:rsidRDefault="00FF7B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692891" w:rsidP="00692891">
    <w:pPr>
      <w:pStyle w:val="Kopfzeile"/>
      <w:framePr w:w="5061" w:h="574" w:hRule="exact" w:wrap="around" w:vAnchor="page" w:hAnchor="page" w:x="1201" w:y="1241"/>
      <w:tabs>
        <w:tab w:val="clear" w:pos="4536"/>
        <w:tab w:val="clear" w:pos="9072"/>
        <w:tab w:val="center" w:pos="10065"/>
      </w:tabs>
    </w:pPr>
    <w:r>
      <w:t>Success Story</w:t>
    </w:r>
  </w:p>
  <w:p w:rsidR="00692891" w:rsidRDefault="002C10AE" w:rsidP="00692891">
    <w:pPr>
      <w:pStyle w:val="Kopfzeile"/>
      <w:tabs>
        <w:tab w:val="clear" w:pos="4536"/>
        <w:tab w:val="clear" w:pos="9072"/>
        <w:tab w:val="center" w:pos="6804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62336" behindDoc="0" locked="0" layoutInCell="1" allowOverlap="1" wp14:anchorId="6A0B1A6A" wp14:editId="4701450D">
          <wp:simplePos x="0" y="0"/>
          <wp:positionH relativeFrom="margin">
            <wp:align>right</wp:align>
          </wp:positionH>
          <wp:positionV relativeFrom="paragraph">
            <wp:posOffset>-266700</wp:posOffset>
          </wp:positionV>
          <wp:extent cx="2297430" cy="1057100"/>
          <wp:effectExtent l="0" t="0" r="762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430" cy="105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891">
      <w:tab/>
    </w:r>
    <w:r w:rsidR="0069289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08A13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5C91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B02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765F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98C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22DE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E0F7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726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CE1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84F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427A9"/>
    <w:multiLevelType w:val="multilevel"/>
    <w:tmpl w:val="01B03E4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090660C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B43C9E"/>
    <w:multiLevelType w:val="multilevel"/>
    <w:tmpl w:val="6ED0AF3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FE40E5"/>
    <w:multiLevelType w:val="multilevel"/>
    <w:tmpl w:val="4F8C291E"/>
    <w:lvl w:ilvl="0">
      <w:start w:val="1"/>
      <w:numFmt w:val="bullet"/>
      <w:pStyle w:val="Listenabsatz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794" w:hanging="437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 w15:restartNumberingAfterBreak="0">
    <w:nsid w:val="33592109"/>
    <w:multiLevelType w:val="multilevel"/>
    <w:tmpl w:val="F5F8D7A8"/>
    <w:lvl w:ilvl="0">
      <w:start w:val="1"/>
      <w:numFmt w:val="bullet"/>
      <w:lvlText w:val=""/>
      <w:lvlJc w:val="left"/>
      <w:pPr>
        <w:tabs>
          <w:tab w:val="num" w:pos="680"/>
        </w:tabs>
        <w:ind w:left="851" w:hanging="171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5" w15:restartNumberingAfterBreak="0">
    <w:nsid w:val="343336BF"/>
    <w:multiLevelType w:val="multilevel"/>
    <w:tmpl w:val="ECFAF77C"/>
    <w:lvl w:ilvl="0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 w15:restartNumberingAfterBreak="0">
    <w:nsid w:val="357A3F6A"/>
    <w:multiLevelType w:val="hybridMultilevel"/>
    <w:tmpl w:val="20D0298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609272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1E4A10"/>
    <w:multiLevelType w:val="multilevel"/>
    <w:tmpl w:val="F6467888"/>
    <w:lvl w:ilvl="0">
      <w:start w:val="1"/>
      <w:numFmt w:val="bullet"/>
      <w:lvlText w:val=""/>
      <w:lvlJc w:val="left"/>
      <w:pPr>
        <w:tabs>
          <w:tab w:val="num" w:pos="680"/>
        </w:tabs>
        <w:ind w:left="567" w:firstLine="113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9" w15:restartNumberingAfterBreak="0">
    <w:nsid w:val="3B137C1B"/>
    <w:multiLevelType w:val="multilevel"/>
    <w:tmpl w:val="5A420DF4"/>
    <w:lvl w:ilvl="0">
      <w:start w:val="1"/>
      <w:numFmt w:val="bullet"/>
      <w:lvlText w:val=""/>
      <w:lvlJc w:val="left"/>
      <w:pPr>
        <w:tabs>
          <w:tab w:val="num" w:pos="1247"/>
        </w:tabs>
        <w:ind w:left="90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9735BF"/>
    <w:multiLevelType w:val="multilevel"/>
    <w:tmpl w:val="C6D46448"/>
    <w:lvl w:ilvl="0">
      <w:start w:val="1"/>
      <w:numFmt w:val="decimal"/>
      <w:pStyle w:val="Numerierun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9935F5E"/>
    <w:multiLevelType w:val="multilevel"/>
    <w:tmpl w:val="B010EDD8"/>
    <w:lvl w:ilvl="0">
      <w:start w:val="1"/>
      <w:numFmt w:val="bullet"/>
      <w:lvlText w:val=""/>
      <w:lvlJc w:val="left"/>
      <w:pPr>
        <w:ind w:left="-32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22" w15:restartNumberingAfterBreak="0">
    <w:nsid w:val="752F4E1D"/>
    <w:multiLevelType w:val="multilevel"/>
    <w:tmpl w:val="5E24F2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20"/>
  </w:num>
  <w:num w:numId="4">
    <w:abstractNumId w:val="16"/>
  </w:num>
  <w:num w:numId="5">
    <w:abstractNumId w:val="22"/>
  </w:num>
  <w:num w:numId="6">
    <w:abstractNumId w:val="12"/>
  </w:num>
  <w:num w:numId="7">
    <w:abstractNumId w:val="19"/>
  </w:num>
  <w:num w:numId="8">
    <w:abstractNumId w:val="17"/>
  </w:num>
  <w:num w:numId="9">
    <w:abstractNumId w:val="11"/>
  </w:num>
  <w:num w:numId="10">
    <w:abstractNumId w:val="21"/>
  </w:num>
  <w:num w:numId="11">
    <w:abstractNumId w:val="15"/>
  </w:num>
  <w:num w:numId="12">
    <w:abstractNumId w:val="18"/>
  </w:num>
  <w:num w:numId="13">
    <w:abstractNumId w:val="14"/>
  </w:num>
  <w:num w:numId="14">
    <w:abstractNumId w:val="10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26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9B"/>
    <w:rsid w:val="000046DC"/>
    <w:rsid w:val="000229BB"/>
    <w:rsid w:val="00036683"/>
    <w:rsid w:val="00054845"/>
    <w:rsid w:val="000603B1"/>
    <w:rsid w:val="00060923"/>
    <w:rsid w:val="0006623C"/>
    <w:rsid w:val="00077A6E"/>
    <w:rsid w:val="0008071E"/>
    <w:rsid w:val="000952BF"/>
    <w:rsid w:val="00096259"/>
    <w:rsid w:val="000A1B13"/>
    <w:rsid w:val="000A7AA2"/>
    <w:rsid w:val="000B53A6"/>
    <w:rsid w:val="000C3F0C"/>
    <w:rsid w:val="000E0E3C"/>
    <w:rsid w:val="001075D9"/>
    <w:rsid w:val="00142EA5"/>
    <w:rsid w:val="0014464F"/>
    <w:rsid w:val="0018009C"/>
    <w:rsid w:val="001845E2"/>
    <w:rsid w:val="001877F0"/>
    <w:rsid w:val="00192D4D"/>
    <w:rsid w:val="001A21CA"/>
    <w:rsid w:val="001A36CC"/>
    <w:rsid w:val="001A3FC9"/>
    <w:rsid w:val="00203454"/>
    <w:rsid w:val="002106BB"/>
    <w:rsid w:val="0021072D"/>
    <w:rsid w:val="0026319B"/>
    <w:rsid w:val="002658A5"/>
    <w:rsid w:val="002704A2"/>
    <w:rsid w:val="0027094C"/>
    <w:rsid w:val="002949E5"/>
    <w:rsid w:val="002A7677"/>
    <w:rsid w:val="002B2D8E"/>
    <w:rsid w:val="002B4DC8"/>
    <w:rsid w:val="002B7715"/>
    <w:rsid w:val="002C10AE"/>
    <w:rsid w:val="002D5457"/>
    <w:rsid w:val="002E19FE"/>
    <w:rsid w:val="002F3077"/>
    <w:rsid w:val="00302555"/>
    <w:rsid w:val="0030523A"/>
    <w:rsid w:val="00320654"/>
    <w:rsid w:val="00341949"/>
    <w:rsid w:val="003419ED"/>
    <w:rsid w:val="00345E5E"/>
    <w:rsid w:val="0035367E"/>
    <w:rsid w:val="00354280"/>
    <w:rsid w:val="003556D7"/>
    <w:rsid w:val="00392988"/>
    <w:rsid w:val="003D1DD7"/>
    <w:rsid w:val="003E627B"/>
    <w:rsid w:val="003F2F62"/>
    <w:rsid w:val="004061E1"/>
    <w:rsid w:val="0040677B"/>
    <w:rsid w:val="00413F6A"/>
    <w:rsid w:val="00427FF0"/>
    <w:rsid w:val="00441E51"/>
    <w:rsid w:val="00444106"/>
    <w:rsid w:val="004462A2"/>
    <w:rsid w:val="00460CCC"/>
    <w:rsid w:val="00467434"/>
    <w:rsid w:val="004725B5"/>
    <w:rsid w:val="0049253B"/>
    <w:rsid w:val="00495AFB"/>
    <w:rsid w:val="004A1434"/>
    <w:rsid w:val="004B2C1D"/>
    <w:rsid w:val="004B39BF"/>
    <w:rsid w:val="004C1048"/>
    <w:rsid w:val="004D1F6D"/>
    <w:rsid w:val="004F7961"/>
    <w:rsid w:val="00501A36"/>
    <w:rsid w:val="0050409E"/>
    <w:rsid w:val="00504EB5"/>
    <w:rsid w:val="00536AE3"/>
    <w:rsid w:val="00555E4E"/>
    <w:rsid w:val="00557C8D"/>
    <w:rsid w:val="005644EC"/>
    <w:rsid w:val="0058757C"/>
    <w:rsid w:val="005964FD"/>
    <w:rsid w:val="005A0727"/>
    <w:rsid w:val="005A76AC"/>
    <w:rsid w:val="005C1206"/>
    <w:rsid w:val="005C1B54"/>
    <w:rsid w:val="005C5076"/>
    <w:rsid w:val="005D2DC0"/>
    <w:rsid w:val="005D334E"/>
    <w:rsid w:val="005E12EC"/>
    <w:rsid w:val="006028C7"/>
    <w:rsid w:val="006237D5"/>
    <w:rsid w:val="0062633A"/>
    <w:rsid w:val="00631807"/>
    <w:rsid w:val="0064326F"/>
    <w:rsid w:val="006446D0"/>
    <w:rsid w:val="00654009"/>
    <w:rsid w:val="00666123"/>
    <w:rsid w:val="00676A99"/>
    <w:rsid w:val="00684D64"/>
    <w:rsid w:val="00692891"/>
    <w:rsid w:val="006B5A46"/>
    <w:rsid w:val="006F4847"/>
    <w:rsid w:val="006F7A29"/>
    <w:rsid w:val="0071728E"/>
    <w:rsid w:val="007278AE"/>
    <w:rsid w:val="007418B7"/>
    <w:rsid w:val="00744708"/>
    <w:rsid w:val="0075575C"/>
    <w:rsid w:val="00761FB9"/>
    <w:rsid w:val="00763939"/>
    <w:rsid w:val="00770AEE"/>
    <w:rsid w:val="00770E27"/>
    <w:rsid w:val="00783C3C"/>
    <w:rsid w:val="00787957"/>
    <w:rsid w:val="007A46B2"/>
    <w:rsid w:val="007B0337"/>
    <w:rsid w:val="007B3498"/>
    <w:rsid w:val="007D2559"/>
    <w:rsid w:val="007D2944"/>
    <w:rsid w:val="007D5445"/>
    <w:rsid w:val="007D7C8D"/>
    <w:rsid w:val="007E34CA"/>
    <w:rsid w:val="00803F76"/>
    <w:rsid w:val="00804E35"/>
    <w:rsid w:val="00805668"/>
    <w:rsid w:val="00807988"/>
    <w:rsid w:val="00812EA2"/>
    <w:rsid w:val="00824A2E"/>
    <w:rsid w:val="00826B4F"/>
    <w:rsid w:val="00836363"/>
    <w:rsid w:val="008375B9"/>
    <w:rsid w:val="00842D47"/>
    <w:rsid w:val="008471F5"/>
    <w:rsid w:val="00886B99"/>
    <w:rsid w:val="008B12E1"/>
    <w:rsid w:val="008C3AEC"/>
    <w:rsid w:val="008C74CB"/>
    <w:rsid w:val="008D6387"/>
    <w:rsid w:val="008E0496"/>
    <w:rsid w:val="008F064C"/>
    <w:rsid w:val="008F10AF"/>
    <w:rsid w:val="008F211B"/>
    <w:rsid w:val="009138A8"/>
    <w:rsid w:val="00930D21"/>
    <w:rsid w:val="00936C69"/>
    <w:rsid w:val="00940608"/>
    <w:rsid w:val="0094590B"/>
    <w:rsid w:val="00950C96"/>
    <w:rsid w:val="00962EE4"/>
    <w:rsid w:val="00967BAB"/>
    <w:rsid w:val="0097132F"/>
    <w:rsid w:val="009A2502"/>
    <w:rsid w:val="009A6ED6"/>
    <w:rsid w:val="009B241F"/>
    <w:rsid w:val="009D2E73"/>
    <w:rsid w:val="009E7501"/>
    <w:rsid w:val="009F61A9"/>
    <w:rsid w:val="00A028CB"/>
    <w:rsid w:val="00A13AF2"/>
    <w:rsid w:val="00A173B9"/>
    <w:rsid w:val="00A7164E"/>
    <w:rsid w:val="00A80DFF"/>
    <w:rsid w:val="00A86CC4"/>
    <w:rsid w:val="00AA451E"/>
    <w:rsid w:val="00AA5FA4"/>
    <w:rsid w:val="00AB4544"/>
    <w:rsid w:val="00AC6C0A"/>
    <w:rsid w:val="00AD2377"/>
    <w:rsid w:val="00AD37BA"/>
    <w:rsid w:val="00AE0DA4"/>
    <w:rsid w:val="00AF6BCB"/>
    <w:rsid w:val="00B23BF5"/>
    <w:rsid w:val="00B3143A"/>
    <w:rsid w:val="00B3295F"/>
    <w:rsid w:val="00B45029"/>
    <w:rsid w:val="00B5019D"/>
    <w:rsid w:val="00B513A1"/>
    <w:rsid w:val="00B64E77"/>
    <w:rsid w:val="00B71BC4"/>
    <w:rsid w:val="00B7278C"/>
    <w:rsid w:val="00B8138C"/>
    <w:rsid w:val="00B81D84"/>
    <w:rsid w:val="00B95B06"/>
    <w:rsid w:val="00BA125B"/>
    <w:rsid w:val="00BB2B2B"/>
    <w:rsid w:val="00BB35C9"/>
    <w:rsid w:val="00BB5FE5"/>
    <w:rsid w:val="00BC6C85"/>
    <w:rsid w:val="00BC7B13"/>
    <w:rsid w:val="00BE2EFF"/>
    <w:rsid w:val="00BE6B59"/>
    <w:rsid w:val="00BF2B3F"/>
    <w:rsid w:val="00BF3C34"/>
    <w:rsid w:val="00BF5603"/>
    <w:rsid w:val="00C12BF1"/>
    <w:rsid w:val="00C16067"/>
    <w:rsid w:val="00C25FBC"/>
    <w:rsid w:val="00C40E1F"/>
    <w:rsid w:val="00C45E64"/>
    <w:rsid w:val="00C512BE"/>
    <w:rsid w:val="00C55268"/>
    <w:rsid w:val="00C60A3B"/>
    <w:rsid w:val="00C6722B"/>
    <w:rsid w:val="00C7475B"/>
    <w:rsid w:val="00C911BB"/>
    <w:rsid w:val="00C920EE"/>
    <w:rsid w:val="00C92BF1"/>
    <w:rsid w:val="00CA5965"/>
    <w:rsid w:val="00CB2A56"/>
    <w:rsid w:val="00CC74E5"/>
    <w:rsid w:val="00CE5F18"/>
    <w:rsid w:val="00CF1D2C"/>
    <w:rsid w:val="00D02DDA"/>
    <w:rsid w:val="00D050FB"/>
    <w:rsid w:val="00D30C60"/>
    <w:rsid w:val="00D313A2"/>
    <w:rsid w:val="00D37B65"/>
    <w:rsid w:val="00D45C3D"/>
    <w:rsid w:val="00D465AD"/>
    <w:rsid w:val="00D562E0"/>
    <w:rsid w:val="00D74325"/>
    <w:rsid w:val="00DA1638"/>
    <w:rsid w:val="00DC3A4B"/>
    <w:rsid w:val="00DC605F"/>
    <w:rsid w:val="00DF08C3"/>
    <w:rsid w:val="00DF6B42"/>
    <w:rsid w:val="00E11266"/>
    <w:rsid w:val="00E246E2"/>
    <w:rsid w:val="00E54EDE"/>
    <w:rsid w:val="00E574F8"/>
    <w:rsid w:val="00E63B35"/>
    <w:rsid w:val="00E66688"/>
    <w:rsid w:val="00E7621D"/>
    <w:rsid w:val="00EB0908"/>
    <w:rsid w:val="00EC5C3D"/>
    <w:rsid w:val="00EC7E19"/>
    <w:rsid w:val="00ED0E8E"/>
    <w:rsid w:val="00EF3D0C"/>
    <w:rsid w:val="00F00BB2"/>
    <w:rsid w:val="00F11150"/>
    <w:rsid w:val="00F1434A"/>
    <w:rsid w:val="00F23658"/>
    <w:rsid w:val="00F30B0D"/>
    <w:rsid w:val="00F33249"/>
    <w:rsid w:val="00F3483F"/>
    <w:rsid w:val="00F4259C"/>
    <w:rsid w:val="00F66129"/>
    <w:rsid w:val="00F73EEA"/>
    <w:rsid w:val="00F80065"/>
    <w:rsid w:val="00FA1201"/>
    <w:rsid w:val="00FB4DFF"/>
    <w:rsid w:val="00FB5500"/>
    <w:rsid w:val="00FB5CA8"/>
    <w:rsid w:val="00FE3120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28A1142"/>
  <w14:defaultImageDpi w14:val="32767"/>
  <w15:docId w15:val="{9C05FBB0-AB7A-4A83-B5D7-8E2DEC52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3077"/>
    <w:pPr>
      <w:spacing w:before="240" w:after="240" w:line="270" w:lineRule="atLeast"/>
    </w:pPr>
    <w:rPr>
      <w:rFonts w:cs="Times New Roman (Textkörper CS)"/>
      <w:color w:val="000000" w:themeColor="text1"/>
      <w:spacing w:val="4"/>
      <w:sz w:val="20"/>
      <w:lang w:val="de-AT"/>
    </w:rPr>
  </w:style>
  <w:style w:type="paragraph" w:styleId="berschrift1">
    <w:name w:val="heading 1"/>
    <w:aliases w:val="Header"/>
    <w:basedOn w:val="Standard"/>
    <w:next w:val="Standard"/>
    <w:link w:val="berschrift1Zchn"/>
    <w:uiPriority w:val="9"/>
    <w:qFormat/>
    <w:rsid w:val="00AC6C0A"/>
    <w:pPr>
      <w:keepNext/>
      <w:keepLines/>
      <w:spacing w:before="0" w:after="120" w:line="240" w:lineRule="auto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6067"/>
    <w:pPr>
      <w:keepNext/>
      <w:keepLines/>
      <w:spacing w:before="600" w:after="300" w:line="240" w:lineRule="auto"/>
      <w:outlineLvl w:val="1"/>
    </w:pPr>
    <w:rPr>
      <w:rFonts w:asciiTheme="majorHAnsi" w:eastAsiaTheme="majorEastAsia" w:hAnsiTheme="majorHAnsi" w:cs="Times New Roman (Überschriften"/>
      <w:b/>
      <w:sz w:val="3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6722B"/>
    <w:pPr>
      <w:keepNext/>
      <w:keepLines/>
      <w:spacing w:before="600" w:after="400"/>
      <w:outlineLvl w:val="2"/>
    </w:pPr>
    <w:rPr>
      <w:rFonts w:asciiTheme="majorHAnsi" w:eastAsiaTheme="majorEastAsia" w:hAnsiTheme="majorHAnsi" w:cstheme="majorBidi"/>
      <w:b/>
      <w:sz w:val="32"/>
      <w:shd w:val="clear" w:color="auto" w:fil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eader Zchn"/>
    <w:basedOn w:val="Absatz-Standardschriftart"/>
    <w:link w:val="berschrift1"/>
    <w:uiPriority w:val="9"/>
    <w:rsid w:val="00AC6C0A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40"/>
      <w:szCs w:val="32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6722B"/>
    <w:rPr>
      <w:rFonts w:asciiTheme="majorHAnsi" w:eastAsiaTheme="majorEastAsia" w:hAnsiTheme="majorHAnsi" w:cstheme="majorBidi"/>
      <w:b/>
      <w:color w:val="000000" w:themeColor="text1"/>
      <w:spacing w:val="4"/>
      <w:sz w:val="32"/>
      <w:lang w:val="de-AT"/>
    </w:rPr>
  </w:style>
  <w:style w:type="paragraph" w:styleId="Listenabsatz">
    <w:name w:val="List Paragraph"/>
    <w:basedOn w:val="Standard"/>
    <w:uiPriority w:val="34"/>
    <w:qFormat/>
    <w:rsid w:val="00CB2A56"/>
    <w:pPr>
      <w:numPr>
        <w:numId w:val="2"/>
      </w:numPr>
      <w:contextualSpacing/>
    </w:pPr>
  </w:style>
  <w:style w:type="paragraph" w:customStyle="1" w:styleId="Numerierung">
    <w:name w:val="Numerierung"/>
    <w:basedOn w:val="Listenabsatz"/>
    <w:next w:val="Standard"/>
    <w:qFormat/>
    <w:rsid w:val="00B3295F"/>
    <w:pPr>
      <w:numPr>
        <w:numId w:val="3"/>
      </w:numPr>
    </w:pPr>
  </w:style>
  <w:style w:type="paragraph" w:styleId="Kopfzeile">
    <w:name w:val="header"/>
    <w:basedOn w:val="Standard"/>
    <w:link w:val="KopfzeileZchn"/>
    <w:uiPriority w:val="99"/>
    <w:unhideWhenUsed/>
    <w:qFormat/>
    <w:rsid w:val="0097132F"/>
    <w:pPr>
      <w:tabs>
        <w:tab w:val="center" w:pos="4536"/>
        <w:tab w:val="right" w:pos="9072"/>
      </w:tabs>
      <w:spacing w:line="240" w:lineRule="auto"/>
    </w:pPr>
    <w:rPr>
      <w:b/>
      <w:caps/>
    </w:rPr>
  </w:style>
  <w:style w:type="character" w:customStyle="1" w:styleId="KopfzeileZchn">
    <w:name w:val="Kopfzeile Zchn"/>
    <w:basedOn w:val="Absatz-Standardschriftart"/>
    <w:link w:val="Kopfzeile"/>
    <w:uiPriority w:val="99"/>
    <w:rsid w:val="0097132F"/>
    <w:rPr>
      <w:rFonts w:cs="Times New Roman (Textkörper CS)"/>
      <w:b/>
      <w:caps/>
      <w:color w:val="000000" w:themeColor="text1"/>
      <w:spacing w:val="4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AC6C0A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AC6C0A"/>
    <w:rPr>
      <w:rFonts w:cs="Times New Roman (Textkörper CS)"/>
      <w:color w:val="000000" w:themeColor="text1"/>
      <w:spacing w:val="4"/>
      <w:sz w:val="13"/>
      <w:lang w:val="de-AT"/>
    </w:rPr>
  </w:style>
  <w:style w:type="character" w:styleId="Seitenzahl">
    <w:name w:val="page number"/>
    <w:basedOn w:val="Absatz-Standardschriftart"/>
    <w:uiPriority w:val="99"/>
    <w:semiHidden/>
    <w:unhideWhenUsed/>
    <w:rsid w:val="0097132F"/>
  </w:style>
  <w:style w:type="paragraph" w:customStyle="1" w:styleId="StandardBold">
    <w:name w:val="Standard Bold"/>
    <w:autoRedefine/>
    <w:qFormat/>
    <w:rsid w:val="00676A99"/>
    <w:pPr>
      <w:ind w:left="-142"/>
      <w:contextualSpacing/>
    </w:pPr>
    <w:rPr>
      <w:rFonts w:cs="Times New Roman (Textkörper CS)"/>
      <w:b/>
      <w:color w:val="000000" w:themeColor="text1"/>
      <w:spacing w:val="4"/>
      <w:sz w:val="20"/>
      <w:shd w:val="clear" w:color="auto" w:fill="FFFFFF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16067"/>
    <w:rPr>
      <w:rFonts w:asciiTheme="majorHAnsi" w:eastAsiaTheme="majorEastAsia" w:hAnsiTheme="majorHAnsi" w:cs="Times New Roman (Überschriften"/>
      <w:b/>
      <w:color w:val="000000" w:themeColor="text1"/>
      <w:spacing w:val="4"/>
      <w:sz w:val="36"/>
      <w:szCs w:val="26"/>
      <w:lang w:val="de-AT"/>
    </w:rPr>
  </w:style>
  <w:style w:type="paragraph" w:customStyle="1" w:styleId="SUBHEADLINE">
    <w:name w:val="SUBHEADLINE"/>
    <w:basedOn w:val="berschrift3"/>
    <w:next w:val="berschrift1"/>
    <w:qFormat/>
    <w:rsid w:val="00CB2A56"/>
    <w:pPr>
      <w:ind w:left="357"/>
    </w:pPr>
    <w:rPr>
      <w:b w:val="0"/>
    </w:rPr>
  </w:style>
  <w:style w:type="paragraph" w:customStyle="1" w:styleId="Subheadline0">
    <w:name w:val="Subheadline"/>
    <w:basedOn w:val="berschrift3"/>
    <w:next w:val="berschrift2"/>
    <w:autoRedefine/>
    <w:qFormat/>
    <w:rsid w:val="00501A36"/>
    <w:rPr>
      <w:b w:val="0"/>
    </w:rPr>
  </w:style>
  <w:style w:type="paragraph" w:customStyle="1" w:styleId="Headline2">
    <w:name w:val="Headline 2"/>
    <w:basedOn w:val="Standard"/>
    <w:next w:val="Standard"/>
    <w:autoRedefine/>
    <w:qFormat/>
    <w:rsid w:val="00E63B35"/>
    <w:pPr>
      <w:spacing w:before="0" w:after="0"/>
    </w:pPr>
    <w:rPr>
      <w:caps/>
      <w:sz w:val="28"/>
    </w:rPr>
  </w:style>
  <w:style w:type="character" w:styleId="Hyperlink">
    <w:name w:val="Hyperlink"/>
    <w:basedOn w:val="Absatz-Standardschriftart"/>
    <w:uiPriority w:val="99"/>
    <w:unhideWhenUsed/>
    <w:rsid w:val="00060923"/>
    <w:rPr>
      <w:color w:val="E3032E" w:themeColor="hyperlink"/>
      <w:u w:val="single"/>
    </w:rPr>
  </w:style>
  <w:style w:type="paragraph" w:customStyle="1" w:styleId="a">
    <w:name w:val="_"/>
    <w:basedOn w:val="Standard"/>
    <w:qFormat/>
    <w:rsid w:val="002F3077"/>
    <w:pPr>
      <w:spacing w:before="0" w:after="0" w:line="280" w:lineRule="atLeast"/>
    </w:pPr>
    <w:rPr>
      <w:caps/>
      <w:color w:val="E3032E" w:themeColor="accent1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1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19B"/>
    <w:rPr>
      <w:rFonts w:ascii="Tahoma" w:hAnsi="Tahoma" w:cs="Tahoma"/>
      <w:color w:val="000000" w:themeColor="text1"/>
      <w:spacing w:val="4"/>
      <w:sz w:val="16"/>
      <w:szCs w:val="16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EF3D0C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fg.at/com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_Vorlagen\FFG-2018\Success_Story_062018.dotx" TargetMode="External"/></Relationship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70E84C-488D-4D82-A47B-DC765A1B0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Success_Story_062018.dotx</Template>
  <TotalTime>0</TotalTime>
  <Pages>2</Pages>
  <Words>568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Success Story</vt:lpstr>
    </vt:vector>
  </TitlesOfParts>
  <Company>FFG</Company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Success Story</dc:title>
  <dc:creator>Julia Bissenberger</dc:creator>
  <cp:lastModifiedBy>Julia Bissenberger</cp:lastModifiedBy>
  <cp:revision>14</cp:revision>
  <cp:lastPrinted>2020-02-03T15:24:00Z</cp:lastPrinted>
  <dcterms:created xsi:type="dcterms:W3CDTF">2020-02-03T15:05:00Z</dcterms:created>
  <dcterms:modified xsi:type="dcterms:W3CDTF">2020-02-03T15:26:00Z</dcterms:modified>
</cp:coreProperties>
</file>