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6C82F78D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r w:rsidR="002319BA" w:rsidRPr="00F37080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366F7CE5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 xml:space="preserve">Berichtszeitraum: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007DEA63" w:rsidR="00683F29" w:rsidRDefault="00683F29" w:rsidP="00683F29">
      <w:pPr>
        <w:rPr>
          <w:color w:val="0070C0"/>
        </w:rPr>
      </w:pP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138D0B06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</w:t>
      </w:r>
      <w:r w:rsidR="000D577C">
        <w:rPr>
          <w:b/>
        </w:rPr>
        <w:t xml:space="preserve">stätigung(en) der </w:t>
      </w:r>
      <w:r w:rsidR="00697627">
        <w:rPr>
          <w:b/>
        </w:rPr>
        <w:t>Dissertant</w:t>
      </w:r>
      <w:r w:rsidR="00567ABD">
        <w:rPr>
          <w:b/>
        </w:rPr>
        <w:t>:</w:t>
      </w:r>
      <w:r w:rsidR="00697627">
        <w:rPr>
          <w:b/>
        </w:rPr>
        <w:t>in</w:t>
      </w:r>
      <w:r w:rsidRPr="00195D58">
        <w:rPr>
          <w:b/>
        </w:rPr>
        <w:t xml:space="preserve">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516861">
      <w:pPr>
        <w:pStyle w:val="AufzhlungEbene1"/>
        <w:numPr>
          <w:ilvl w:val="0"/>
          <w:numId w:val="40"/>
        </w:numPr>
      </w:pPr>
      <w:r w:rsidRPr="00DC56BE">
        <w:t>Vergleichen Sie die Ziele mit den erreichten Ergebnissen.</w:t>
      </w:r>
    </w:p>
    <w:p w14:paraId="2ED89ADC" w14:textId="7BD1C284" w:rsidR="00600D24" w:rsidRPr="00C67A55" w:rsidRDefault="00600D24" w:rsidP="00516861">
      <w:pPr>
        <w:pStyle w:val="AufzhlungEbene1"/>
        <w:numPr>
          <w:ilvl w:val="0"/>
          <w:numId w:val="40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 xml:space="preserve">Wurden die dem Förderungsvertrag zugrundeliegenden Ziele erreicht? </w:t>
      </w:r>
    </w:p>
    <w:p w14:paraId="39203E1C" w14:textId="69CDDECE" w:rsidR="00C67A55" w:rsidRPr="00C67A55" w:rsidRDefault="00C67A55" w:rsidP="00516861">
      <w:pPr>
        <w:pStyle w:val="AufzhlungEbene1"/>
        <w:numPr>
          <w:ilvl w:val="0"/>
          <w:numId w:val="40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6AB34085" w:rsidR="00C07EF4" w:rsidRDefault="00C07EF4" w:rsidP="00516861">
      <w:pPr>
        <w:pStyle w:val="AufzhlungEbene1"/>
        <w:numPr>
          <w:ilvl w:val="0"/>
          <w:numId w:val="40"/>
        </w:numPr>
      </w:pPr>
      <w:r>
        <w:t xml:space="preserve">Beschreiben Sie </w:t>
      </w:r>
      <w:r w:rsidRPr="00DC56BE">
        <w:t>„Highlights“ und aufgetretene Probleme bei der Zielerreichung.</w:t>
      </w:r>
    </w:p>
    <w:p w14:paraId="79BF0B86" w14:textId="316D6530" w:rsidR="000D577C" w:rsidRPr="00697627" w:rsidRDefault="000D577C" w:rsidP="00516861">
      <w:pPr>
        <w:pStyle w:val="AufzhlungEbene1"/>
        <w:numPr>
          <w:ilvl w:val="0"/>
          <w:numId w:val="40"/>
        </w:numPr>
      </w:pPr>
      <w:r w:rsidRPr="00697627">
        <w:t xml:space="preserve">Beschreiben Sie den </w:t>
      </w:r>
      <w:r w:rsidR="00697627">
        <w:t>Ihren</w:t>
      </w:r>
      <w:r w:rsidR="00697627" w:rsidRPr="00697627">
        <w:t xml:space="preserve"> Beitrag</w:t>
      </w:r>
      <w:r w:rsidRPr="00697627">
        <w:t xml:space="preserve"> zur Erreichung von Nachhaltigkeitszielen, qualitativ und, wenn möglich, mit Zahlen belegt (z.B.: Kennzahlen zur Messung der Wirkung…).</w:t>
      </w:r>
    </w:p>
    <w:bookmarkStart w:id="3" w:name="_Toc19114088" w:displacedByCustomXml="next"/>
    <w:bookmarkStart w:id="4" w:name="_Toc505700497" w:displacedByCustomXml="next"/>
    <w:bookmarkStart w:id="5" w:name="_Toc505700282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t xml:space="preserve">Tabelle </w:t>
      </w:r>
      <w:r w:rsidR="00516861">
        <w:fldChar w:fldCharType="begin"/>
      </w:r>
      <w:r w:rsidR="00516861">
        <w:instrText xml:space="preserve"> SEQ Tabelle \* ARABIC </w:instrText>
      </w:r>
      <w:r w:rsidR="00516861">
        <w:fldChar w:fldCharType="separate"/>
      </w:r>
      <w:r w:rsidR="00810A5F">
        <w:rPr>
          <w:noProof/>
        </w:rPr>
        <w:t>1</w:t>
      </w:r>
      <w:r w:rsidR="00516861">
        <w:rPr>
          <w:noProof/>
        </w:rPr>
        <w:fldChar w:fldCharType="end"/>
      </w:r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516861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lastRenderedPageBreak/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516861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516861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5"/>
      <w:bookmarkEnd w:id="4"/>
      <w:bookmarkEnd w:id="3"/>
    </w:tbl>
    <w:p w14:paraId="7E952094" w14:textId="71D119F3" w:rsidR="003D7FA1" w:rsidRPr="00516861" w:rsidRDefault="003D7FA1" w:rsidP="00516861"/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r w:rsidR="00516861">
        <w:fldChar w:fldCharType="begin"/>
      </w:r>
      <w:r w:rsidR="00516861">
        <w:instrText xml:space="preserve"> SEQ Tabelle \* ARABIC </w:instrText>
      </w:r>
      <w:r w:rsidR="00516861">
        <w:fldChar w:fldCharType="separate"/>
      </w:r>
      <w:r w:rsidR="00810A5F">
        <w:rPr>
          <w:noProof/>
        </w:rPr>
        <w:t>2</w:t>
      </w:r>
      <w:r w:rsidR="00516861">
        <w:rPr>
          <w:noProof/>
        </w:rPr>
        <w:fldChar w:fldCharType="end"/>
      </w:r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593"/>
        <w:gridCol w:w="1701"/>
        <w:gridCol w:w="3260"/>
      </w:tblGrid>
      <w:tr w:rsidR="00110D2F" w14:paraId="27302176" w14:textId="4A6D91A1" w:rsidTr="00567A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593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701" w:type="dxa"/>
            <w:vAlign w:val="center"/>
          </w:tcPr>
          <w:p w14:paraId="2A8DDAF7" w14:textId="668E9D6D" w:rsidR="00110D2F" w:rsidRPr="001E55D5" w:rsidRDefault="00567ABD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abgeschlossen im Monat/Jahr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567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593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701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xx/xxxx</w:t>
            </w:r>
          </w:p>
        </w:tc>
        <w:tc>
          <w:tcPr>
            <w:tcW w:w="3260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567ABD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593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260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6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6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7" w:name="_Toc505700283"/>
      <w:bookmarkStart w:id="8" w:name="_Toc505700498"/>
      <w:bookmarkStart w:id="9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4F8EA3A3" w:rsidR="006261D9" w:rsidRDefault="006261D9" w:rsidP="00516861">
      <w:pPr>
        <w:pStyle w:val="Flietext"/>
        <w:numPr>
          <w:ilvl w:val="0"/>
          <w:numId w:val="39"/>
        </w:numPr>
      </w:pPr>
      <w:r w:rsidRPr="00DC56BE">
        <w:t>Gibt es wesentliche Veränderungen im Projektteam (</w:t>
      </w:r>
      <w:r w:rsidR="00697627">
        <w:t>Dissertant</w:t>
      </w:r>
      <w:r w:rsidR="00567ABD">
        <w:t>:</w:t>
      </w:r>
      <w:r w:rsidR="00697627">
        <w:t>i</w:t>
      </w:r>
      <w:r w:rsidR="003B05AF">
        <w:t>n, Mentor</w:t>
      </w:r>
      <w:r w:rsidR="00567ABD">
        <w:t>:</w:t>
      </w:r>
      <w:r w:rsidR="00697627">
        <w:t>i</w:t>
      </w:r>
      <w:r w:rsidR="003B05AF">
        <w:t>n, Universitätsbetreuung</w:t>
      </w:r>
      <w:r w:rsidRPr="00DC56BE">
        <w:t>)?</w:t>
      </w:r>
    </w:p>
    <w:p w14:paraId="15612508" w14:textId="2EF81240" w:rsidR="00F7371F" w:rsidRDefault="00F7371F" w:rsidP="00516861">
      <w:pPr>
        <w:pStyle w:val="Flietext"/>
        <w:numPr>
          <w:ilvl w:val="0"/>
          <w:numId w:val="39"/>
        </w:numPr>
      </w:pPr>
      <w:r>
        <w:t>Beschreiben Sie, wie die Zusammenarbeit zwischen Fördernehmer</w:t>
      </w:r>
      <w:r w:rsidR="00697627">
        <w:t>*in, Universität und Dissertant</w:t>
      </w:r>
      <w:r w:rsidR="00567ABD">
        <w:t>:</w:t>
      </w:r>
      <w:r w:rsidR="00697627">
        <w:t>i</w:t>
      </w:r>
      <w:r>
        <w:t xml:space="preserve">n funktioniert. </w:t>
      </w:r>
    </w:p>
    <w:p w14:paraId="7139CCDC" w14:textId="2439EF70" w:rsidR="003B05AF" w:rsidRPr="00DC56BE" w:rsidRDefault="00F7371F" w:rsidP="00516861">
      <w:pPr>
        <w:pStyle w:val="Flietext"/>
        <w:numPr>
          <w:ilvl w:val="0"/>
          <w:numId w:val="39"/>
        </w:numPr>
      </w:pPr>
      <w:r>
        <w:t>Beschreiben Sie, welche Personalentwicklungsmaßnahmen gesetzt wur</w:t>
      </w:r>
      <w:r w:rsidR="00567ABD">
        <w:t>den bzw. wie die Dissertant:</w:t>
      </w:r>
      <w:r w:rsidR="00697627">
        <w:t>i</w:t>
      </w:r>
      <w:r>
        <w:t>n auch in der wissenschaftlichen Arbeit unterstützt wurde (</w:t>
      </w:r>
      <w:r w:rsidR="006214AF">
        <w:t>z.B. Teilnahme an Konferenzen,</w:t>
      </w:r>
      <w:r>
        <w:t xml:space="preserve"> u. ä.). Bitte gehen Sie auch auf die Entwicklung der Dissertation ein.</w:t>
      </w:r>
      <w:r w:rsidR="006214AF">
        <w:t xml:space="preserve"> </w:t>
      </w:r>
    </w:p>
    <w:p w14:paraId="375A50FC" w14:textId="21A1CDE5" w:rsidR="009936FD" w:rsidRPr="00EC7CCA" w:rsidRDefault="00516861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7D3722BB" w:rsidR="006261D9" w:rsidRPr="0085126E" w:rsidRDefault="00D35283" w:rsidP="00B31331">
      <w:pPr>
        <w:pStyle w:val="berschrift1"/>
      </w:pPr>
      <w:r w:rsidRPr="00C67A55">
        <w:rPr>
          <w:color w:val="0070C0"/>
        </w:rPr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  <w:r w:rsidR="000D577C">
        <w:t xml:space="preserve">, </w:t>
      </w:r>
      <w:r w:rsidR="000D577C" w:rsidRPr="0085126E">
        <w:t>nachhaltigkeit</w:t>
      </w:r>
    </w:p>
    <w:p w14:paraId="43AEC8CF" w14:textId="51D56D17" w:rsidR="006261D9" w:rsidRPr="0085126E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Beschreiben Sie die bisherigen Verwertungs- bzw. </w:t>
      </w:r>
      <w:r w:rsidRPr="0085126E">
        <w:rPr>
          <w:color w:val="auto"/>
        </w:rPr>
        <w:t>Weiterverbreitungsaktivitäten. Ist eine Verwertung möglich?</w:t>
      </w:r>
    </w:p>
    <w:p w14:paraId="03C6EB6B" w14:textId="6E1D0E7A" w:rsidR="000D577C" w:rsidRPr="0085126E" w:rsidRDefault="000D577C" w:rsidP="000D577C">
      <w:pPr>
        <w:pStyle w:val="AufzhlungEbene1"/>
        <w:numPr>
          <w:ilvl w:val="0"/>
          <w:numId w:val="13"/>
        </w:numPr>
        <w:rPr>
          <w:color w:val="auto"/>
        </w:rPr>
      </w:pPr>
      <w:r w:rsidRPr="0085126E">
        <w:rPr>
          <w:color w:val="auto"/>
        </w:rPr>
        <w:t xml:space="preserve">Beschreiben Sie die ökologischen </w:t>
      </w:r>
      <w:r w:rsidRPr="001E1DD0">
        <w:rPr>
          <w:b/>
          <w:color w:val="auto"/>
        </w:rPr>
        <w:t>Nachhaltigkeitseffekte</w:t>
      </w:r>
      <w:r w:rsidRPr="0085126E">
        <w:rPr>
          <w:color w:val="auto"/>
        </w:rPr>
        <w:t xml:space="preserve"> die sich für die Verwertung ergeben. Beschreiben Sie des Weiteren, welche gesellschaftlichen / sozialen Effekte darüber hinaus entstanden sind.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3D70F229" w14:textId="77777777" w:rsidR="00516861" w:rsidRPr="00516861" w:rsidRDefault="006261D9" w:rsidP="002128E5">
      <w:pPr>
        <w:pStyle w:val="AufzhlungEbene1"/>
        <w:numPr>
          <w:ilvl w:val="0"/>
          <w:numId w:val="38"/>
        </w:numPr>
      </w:pPr>
      <w:r w:rsidRPr="00516861">
        <w:rPr>
          <w:color w:val="auto"/>
        </w:rPr>
        <w:t>Wie werden die im Projekt geschaffenen Prototypen</w:t>
      </w:r>
      <w:r w:rsidR="00D73C31" w:rsidRPr="00516861">
        <w:rPr>
          <w:color w:val="auto"/>
        </w:rPr>
        <w:t xml:space="preserve"> weiterverwendet?</w:t>
      </w:r>
    </w:p>
    <w:p w14:paraId="66DE0885" w14:textId="3213D220" w:rsidR="00516861" w:rsidRPr="00516861" w:rsidRDefault="00F7371F" w:rsidP="002128E5">
      <w:pPr>
        <w:pStyle w:val="AufzhlungEbene1"/>
        <w:numPr>
          <w:ilvl w:val="0"/>
          <w:numId w:val="38"/>
        </w:numPr>
      </w:pPr>
      <w:r w:rsidRPr="00516861">
        <w:t>Inwiefern hat ein Wissenstransfer von der Universität in Ihre Organisation und/oder umgekehrt stattgefunden?</w:t>
      </w:r>
    </w:p>
    <w:p w14:paraId="0467FCD2" w14:textId="5F5BFBF6" w:rsidR="00F7371F" w:rsidRDefault="00F7371F" w:rsidP="00516861">
      <w:pPr>
        <w:pStyle w:val="Flietext"/>
        <w:numPr>
          <w:ilvl w:val="0"/>
          <w:numId w:val="38"/>
        </w:numPr>
      </w:pPr>
      <w:r>
        <w:t>Bitte gehen Sie darauf ein, ob die Dissertant</w:t>
      </w:r>
      <w:r w:rsidR="00567ABD">
        <w:t>:</w:t>
      </w:r>
      <w:r w:rsidR="0085126E">
        <w:t>i</w:t>
      </w:r>
      <w:r>
        <w:t xml:space="preserve">n bereits vor Beginn der Dissertation in der Organisation beschäftigt war und ob eine </w:t>
      </w:r>
      <w:r w:rsidRPr="00516861">
        <w:rPr>
          <w:b/>
        </w:rPr>
        <w:t>Weiterbeschäftigung</w:t>
      </w:r>
      <w:r>
        <w:t xml:space="preserve"> nach Beendigung der Dissertation erfolgt bzw. geplant ist. Beschreiben Sie welche Aufgaben die Dissertant</w:t>
      </w:r>
      <w:r w:rsidR="00567ABD">
        <w:t>:</w:t>
      </w:r>
      <w:r>
        <w:t>in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>Die Erfassung der Kosten im eCall bzw. die Verwendung der im eCall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Pr="00567ABD" w:rsidRDefault="00003560" w:rsidP="005E6A45">
      <w:pPr>
        <w:pStyle w:val="berschrift1"/>
      </w:pPr>
      <w:r w:rsidRPr="00567ABD">
        <w:t>Projektspezifische Sonderbedingungen und Auflagen</w:t>
      </w:r>
    </w:p>
    <w:p w14:paraId="5B08E040" w14:textId="0F4AE588" w:rsidR="00003560" w:rsidRPr="00567ABD" w:rsidRDefault="00003560" w:rsidP="00003560">
      <w:pPr>
        <w:pStyle w:val="AufzhlungEbene1"/>
        <w:numPr>
          <w:ilvl w:val="0"/>
          <w:numId w:val="13"/>
        </w:numPr>
      </w:pPr>
      <w:r w:rsidRPr="00567ABD">
        <w:t>Gehen Sie auf projektspezifische Sonderbedingungen und Auflagen (laut Förderungsvertrags) ein, sofern diese im Förderungs</w:t>
      </w:r>
      <w:r w:rsidR="00F7371F" w:rsidRPr="00567ABD">
        <w:t>v</w:t>
      </w:r>
      <w:r w:rsidRPr="00567ABD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4B8B5C2F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den </w:t>
      </w:r>
      <w:r w:rsidR="00854D29">
        <w:t>Förder</w:t>
      </w:r>
      <w:r w:rsidRPr="00DC56BE">
        <w:t>nehmer</w:t>
      </w:r>
      <w:r w:rsidR="00567ABD">
        <w:t>:</w:t>
      </w:r>
      <w:r w:rsidR="0085126E">
        <w:t>i</w:t>
      </w:r>
      <w:r w:rsidR="007730E3">
        <w:t>nnen</w:t>
      </w:r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3222B20A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  <w:r w:rsidR="0085126E">
        <w:t>.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Start w:id="10" w:name="_GoBack" w:displacedByCustomXml="prev"/>
    <w:bookmarkEnd w:id="10" w:displacedByCustomXml="prev"/>
    <w:bookmarkEnd w:id="9" w:displacedByCustomXml="prev"/>
    <w:bookmarkEnd w:id="8" w:displacedByCustomXml="prev"/>
    <w:bookmarkEnd w:id="7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EE19C9-49FD-4EFA-9BCA-6F3D1B1A9499}"/>
    <w:embedBold r:id="rId2" w:fontKey="{D3E8411E-7028-43C3-8190-32B8456A276A}"/>
    <w:embedItalic r:id="rId3" w:fontKey="{4E8E6943-4172-4C51-9F2F-32CD80ED9D50}"/>
    <w:embedBoldItalic r:id="rId4" w:fontKey="{78ADD62F-19E7-4813-980A-FB20D48EC736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2F5410D1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16861">
      <w:t>20.09.2021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516861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516861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20922786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16861">
      <w:t>20.09.2021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516861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516861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2DC33A1E" w:rsidR="00FF3183" w:rsidRDefault="00195D58" w:rsidP="00B31331">
    <w:pPr>
      <w:pStyle w:val="Kopfzeile"/>
    </w:pPr>
    <w:r>
      <w:rPr>
        <w:color w:val="0070C0"/>
      </w:rPr>
      <w:t xml:space="preserve">Forschungspartnerschaften </w:t>
    </w:r>
    <w:r w:rsidR="006214AF">
      <w:rPr>
        <w:color w:val="0070C0"/>
      </w:rPr>
      <w:t xml:space="preserve">- </w:t>
    </w:r>
    <w:r>
      <w:rPr>
        <w:color w:val="0070C0"/>
      </w:rPr>
      <w:t>Industrienahe Dissertationen 202</w:t>
    </w:r>
    <w:r w:rsidR="00697627">
      <w:rPr>
        <w:color w:val="0070C0"/>
      </w:rPr>
      <w:t>1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76D8F"/>
    <w:multiLevelType w:val="hybridMultilevel"/>
    <w:tmpl w:val="A252BF5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607541"/>
    <w:multiLevelType w:val="multilevel"/>
    <w:tmpl w:val="0C07001F"/>
    <w:numStyleLink w:val="111111"/>
  </w:abstractNum>
  <w:abstractNum w:abstractNumId="9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F0F19"/>
    <w:multiLevelType w:val="multilevel"/>
    <w:tmpl w:val="E2F206B6"/>
    <w:numStyleLink w:val="UnorderedList"/>
  </w:abstractNum>
  <w:abstractNum w:abstractNumId="11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E3040"/>
    <w:multiLevelType w:val="hybridMultilevel"/>
    <w:tmpl w:val="7A347EFE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9F701F"/>
    <w:multiLevelType w:val="multilevel"/>
    <w:tmpl w:val="33721116"/>
    <w:numStyleLink w:val="OrderedList"/>
  </w:abstractNum>
  <w:abstractNum w:abstractNumId="15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9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8AD51CD"/>
    <w:multiLevelType w:val="multilevel"/>
    <w:tmpl w:val="E2F206B6"/>
    <w:numStyleLink w:val="UnorderedList"/>
  </w:abstractNum>
  <w:abstractNum w:abstractNumId="21" w15:restartNumberingAfterBreak="0">
    <w:nsid w:val="7B8739B6"/>
    <w:multiLevelType w:val="multilevel"/>
    <w:tmpl w:val="E2F206B6"/>
    <w:numStyleLink w:val="UnorderedList"/>
  </w:abstractNum>
  <w:abstractNum w:abstractNumId="22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974A34"/>
    <w:multiLevelType w:val="hybridMultilevel"/>
    <w:tmpl w:val="EA56A03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16"/>
  </w:num>
  <w:num w:numId="5">
    <w:abstractNumId w:val="6"/>
  </w:num>
  <w:num w:numId="6">
    <w:abstractNumId w:val="0"/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2"/>
  </w:num>
  <w:num w:numId="12">
    <w:abstractNumId w:val="20"/>
  </w:num>
  <w:num w:numId="13">
    <w:abstractNumId w:val="1"/>
  </w:num>
  <w:num w:numId="14">
    <w:abstractNumId w:val="21"/>
  </w:num>
  <w:num w:numId="15">
    <w:abstractNumId w:val="10"/>
  </w:num>
  <w:num w:numId="16">
    <w:abstractNumId w:val="13"/>
  </w:num>
  <w:num w:numId="17">
    <w:abstractNumId w:val="14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5"/>
  </w:num>
  <w:num w:numId="21">
    <w:abstractNumId w:val="8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 w:numId="38">
    <w:abstractNumId w:val="23"/>
  </w:num>
  <w:num w:numId="39">
    <w:abstractNumId w:val="12"/>
  </w:num>
  <w:num w:numId="4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saveSubsetFonts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D577C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1DD0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861"/>
    <w:rsid w:val="00516926"/>
    <w:rsid w:val="00526E0A"/>
    <w:rsid w:val="00530142"/>
    <w:rsid w:val="005305EC"/>
    <w:rsid w:val="00545A79"/>
    <w:rsid w:val="00550BEB"/>
    <w:rsid w:val="00567ABD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97627"/>
    <w:rsid w:val="006A07EB"/>
    <w:rsid w:val="006A1AF0"/>
    <w:rsid w:val="006A2614"/>
    <w:rsid w:val="006A32F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E290D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126E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5AC7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85126E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0CCE6C23-55DD-4F81-B0A3-006AD4E3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818</Words>
  <Characters>5158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Barbara Kunz</cp:lastModifiedBy>
  <cp:revision>2</cp:revision>
  <cp:lastPrinted>2019-07-26T08:22:00Z</cp:lastPrinted>
  <dcterms:created xsi:type="dcterms:W3CDTF">2021-09-20T09:08:00Z</dcterms:created>
  <dcterms:modified xsi:type="dcterms:W3CDTF">2021-09-20T09:08:00Z</dcterms:modified>
</cp:coreProperties>
</file>