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642C3" w14:textId="16F99372" w:rsidR="009C1393" w:rsidRPr="00096848" w:rsidRDefault="00574441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683F29">
        <w:rPr>
          <w:color w:val="FF0000"/>
        </w:rPr>
        <w:t>Endbericht</w:t>
      </w:r>
      <w:r w:rsidR="001C2C5F">
        <w:rPr>
          <w:color w:val="FF0000"/>
        </w:rPr>
        <w:t xml:space="preserve"> Kostenbeitrag</w:t>
      </w:r>
    </w:p>
    <w:p w14:paraId="767C2ACC" w14:textId="707EAB65" w:rsidR="009C1393" w:rsidRPr="00683F29" w:rsidRDefault="006560EE" w:rsidP="001C2C5F">
      <w:pPr>
        <w:pStyle w:val="Flietext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>:</w:t>
      </w:r>
      <w:r w:rsidR="002319BA" w:rsidRPr="00F37080">
        <w:rPr>
          <w:b/>
          <w:color w:val="auto"/>
        </w:rPr>
        <w:t xml:space="preserve"> </w:t>
      </w:r>
      <w:sdt>
        <w:sdtPr>
          <w:alias w:val="Projektnummer"/>
          <w:tag w:val="Projektnummer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1C2C5F" w:rsidRPr="00B01642">
            <w:rPr>
              <w:rStyle w:val="Platzhaltertext"/>
            </w:rPr>
            <w:t>Klicken oder tippen Sie hier, um Text einzugeben.</w:t>
          </w:r>
        </w:sdtContent>
      </w:sdt>
    </w:p>
    <w:p w14:paraId="7F87E716" w14:textId="4E36AB78" w:rsidR="001C2C5F" w:rsidRPr="00683F29" w:rsidRDefault="001C2C5F" w:rsidP="001C2C5F">
      <w:pPr>
        <w:pStyle w:val="Flietext"/>
      </w:pPr>
      <w:r>
        <w:rPr>
          <w:b/>
          <w:color w:val="auto"/>
        </w:rPr>
        <w:t>Projekttitel:</w:t>
      </w:r>
      <w:r w:rsidRPr="00F37080">
        <w:rPr>
          <w:b/>
          <w:color w:val="auto"/>
        </w:rPr>
        <w:t xml:space="preserve"> </w:t>
      </w:r>
      <w:sdt>
        <w:sdtPr>
          <w:alias w:val="Projekttitel"/>
          <w:tag w:val="Projekttitel"/>
          <w:id w:val="772207542"/>
          <w:placeholder>
            <w:docPart w:val="1F82330EFE2F4BC1AD698913D93BF439"/>
          </w:placeholder>
          <w:showingPlcHdr/>
        </w:sdtPr>
        <w:sdtEndPr/>
        <w:sdtContent>
          <w:r w:rsidRPr="00B01642">
            <w:rPr>
              <w:rStyle w:val="Platzhaltertext"/>
            </w:rPr>
            <w:t>Klicken oder tippen Sie hier, um Text einzugeben.</w:t>
          </w:r>
        </w:sdtContent>
      </w:sdt>
    </w:p>
    <w:p w14:paraId="04BF504D" w14:textId="48DD763F" w:rsidR="001C2C5F" w:rsidRPr="00683F29" w:rsidRDefault="001C2C5F" w:rsidP="001C2C5F">
      <w:pPr>
        <w:pStyle w:val="Flietext"/>
      </w:pPr>
      <w:proofErr w:type="spellStart"/>
      <w:r>
        <w:rPr>
          <w:b/>
          <w:color w:val="auto"/>
        </w:rPr>
        <w:t>Auftragnehmer:in</w:t>
      </w:r>
      <w:proofErr w:type="spellEnd"/>
      <w:r>
        <w:rPr>
          <w:b/>
          <w:color w:val="auto"/>
        </w:rPr>
        <w:t>:</w:t>
      </w:r>
      <w:r w:rsidRPr="00F37080">
        <w:rPr>
          <w:b/>
          <w:color w:val="auto"/>
        </w:rPr>
        <w:t xml:space="preserve"> </w:t>
      </w:r>
      <w:sdt>
        <w:sdtPr>
          <w:alias w:val="Auftragnehmer:in"/>
          <w:tag w:val="Auftragnehmer:in"/>
          <w:id w:val="-45617176"/>
          <w:placeholder>
            <w:docPart w:val="1E25A6B3E8874CD5B1EB0D0674A66F49"/>
          </w:placeholder>
          <w:showingPlcHdr/>
        </w:sdtPr>
        <w:sdtEndPr/>
        <w:sdtContent>
          <w:r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21F4313F" w:rsidR="00912E47" w:rsidRPr="00683F29" w:rsidRDefault="001C2C5F" w:rsidP="001C2C5F">
      <w:pPr>
        <w:pStyle w:val="Flietext"/>
      </w:pPr>
      <w:r>
        <w:rPr>
          <w:b/>
        </w:rPr>
        <w:t>Laufzeit:</w:t>
      </w:r>
      <w:r w:rsidR="00912E47">
        <w:rPr>
          <w:b/>
        </w:rPr>
        <w:t xml:space="preserve"> </w:t>
      </w:r>
      <w:sdt>
        <w:sdtPr>
          <w:alias w:val="Laufzeit"/>
          <w:tag w:val="Laufzeit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7CAEF179" w:rsidR="00683F29" w:rsidRDefault="00683F29" w:rsidP="00683F29">
      <w:r>
        <w:br/>
      </w:r>
      <w:r w:rsidRPr="00683F29">
        <w:t>Richtwert fü</w:t>
      </w:r>
      <w:r w:rsidR="0037088B">
        <w:t xml:space="preserve">r den Umfang:  </w:t>
      </w:r>
      <w:r w:rsidR="00050F4A" w:rsidRPr="00A96232">
        <w:t>5-10</w:t>
      </w:r>
      <w:r w:rsidR="00A96232">
        <w:t xml:space="preserve"> Seiten</w:t>
      </w:r>
    </w:p>
    <w:bookmarkEnd w:id="0"/>
    <w:bookmarkEnd w:id="1"/>
    <w:bookmarkEnd w:id="2"/>
    <w:p w14:paraId="24624A39" w14:textId="480299E2" w:rsidR="00096848" w:rsidRDefault="001C2C5F" w:rsidP="00B31331">
      <w:pPr>
        <w:pStyle w:val="berschrift1"/>
      </w:pPr>
      <w:r>
        <w:t>Kurzfassung</w:t>
      </w:r>
    </w:p>
    <w:p w14:paraId="529575C1" w14:textId="08642B74" w:rsidR="001C2C5F" w:rsidRPr="00FA505D" w:rsidRDefault="001C2C5F" w:rsidP="001C2C5F">
      <w:pPr>
        <w:suppressAutoHyphens/>
        <w:spacing w:before="120" w:after="120"/>
      </w:pPr>
      <w:r w:rsidRPr="00FA505D">
        <w:t xml:space="preserve">Allgemeine Kurzzusammenfassung von der Ausgangslage über </w:t>
      </w:r>
      <w:r w:rsidR="00A96232">
        <w:t>eine</w:t>
      </w:r>
      <w:r w:rsidRPr="00FA505D">
        <w:t xml:space="preserve"> kurze Beschreibung der Durchführung samt Beschreibung des grundlegenden Mehrwerts des Projekts in deutscher sowie englischer Sprache.</w:t>
      </w:r>
      <w:r w:rsidRPr="00FA505D">
        <w:br/>
        <w:t>(jeweils ca. eine halbe Seite)</w:t>
      </w:r>
    </w:p>
    <w:sdt>
      <w:sdtPr>
        <w:alias w:val="Kurzfassung"/>
        <w:tag w:val="Kurzfassung"/>
        <w:id w:val="1464000205"/>
        <w:placeholder>
          <w:docPart w:val="CEE17B25EDF248AD8BAADA1A82504D2F"/>
        </w:placeholder>
        <w:showingPlcHdr/>
      </w:sdtPr>
      <w:sdtEndPr/>
      <w:sdtContent>
        <w:p w14:paraId="510B917F" w14:textId="65A4DD0F" w:rsidR="001C2C5F" w:rsidRDefault="001C2C5F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BEF68ED" w14:textId="77777777" w:rsidR="001C2C5F" w:rsidRPr="00B31331" w:rsidRDefault="001C2C5F" w:rsidP="001C2C5F">
      <w:pPr>
        <w:pStyle w:val="berschrift1"/>
      </w:pPr>
      <w:r w:rsidRPr="00B31331">
        <w:t>Ziele und Ergebnisse</w:t>
      </w:r>
    </w:p>
    <w:p w14:paraId="386769CB" w14:textId="77777777" w:rsidR="001C2C5F" w:rsidRPr="001C2C5F" w:rsidRDefault="001C2C5F" w:rsidP="001C2C5F"/>
    <w:p w14:paraId="4FE08AA6" w14:textId="77777777" w:rsidR="00600D24" w:rsidRPr="001C2C5F" w:rsidRDefault="00600D24" w:rsidP="001C2C5F">
      <w:pPr>
        <w:pStyle w:val="AufzhlungEbene1"/>
        <w:numPr>
          <w:ilvl w:val="0"/>
          <w:numId w:val="0"/>
        </w:numPr>
        <w:ind w:left="227" w:hanging="227"/>
      </w:pPr>
      <w:r w:rsidRPr="001C2C5F">
        <w:t>Vergleichen Sie die Ziele mit den erreichten Ergebnissen.</w:t>
      </w:r>
    </w:p>
    <w:p w14:paraId="2ED89ADC" w14:textId="3ACDE5F4" w:rsidR="00600D24" w:rsidRPr="00FA505D" w:rsidRDefault="001C2C5F" w:rsidP="00C07EF4">
      <w:pPr>
        <w:pStyle w:val="AufzhlungEbene1"/>
        <w:numPr>
          <w:ilvl w:val="0"/>
          <w:numId w:val="13"/>
        </w:numPr>
      </w:pPr>
      <w:r w:rsidRPr="00FA505D">
        <w:t>Wurden die dem V</w:t>
      </w:r>
      <w:r w:rsidR="00C07EF4" w:rsidRPr="00FA505D">
        <w:t xml:space="preserve">ertrag zugrundeliegenden </w:t>
      </w:r>
      <w:r w:rsidRPr="00FA505D">
        <w:t xml:space="preserve">Aktivitäten durchgeführt? Wurden die </w:t>
      </w:r>
      <w:r w:rsidR="00C07EF4" w:rsidRPr="00FA505D">
        <w:t xml:space="preserve">Ziele erreicht? </w:t>
      </w:r>
    </w:p>
    <w:p w14:paraId="66621751" w14:textId="0E804DCD" w:rsidR="00C07EF4" w:rsidRPr="00FA505D" w:rsidRDefault="00C07EF4" w:rsidP="00C07EF4">
      <w:pPr>
        <w:pStyle w:val="AufzhlungEbene1"/>
        <w:numPr>
          <w:ilvl w:val="0"/>
          <w:numId w:val="13"/>
        </w:numPr>
      </w:pPr>
      <w:r w:rsidRPr="00FA505D">
        <w:t>Beschreiben Sie „Highlights“ und aufgetretene Probleme bei der Zielerreichung.</w:t>
      </w:r>
    </w:p>
    <w:p w14:paraId="6B356AA4" w14:textId="43AAD371" w:rsidR="001C2C5F" w:rsidRPr="001C2C5F" w:rsidRDefault="001C2C5F" w:rsidP="001C2C5F">
      <w:pPr>
        <w:suppressAutoHyphens/>
        <w:spacing w:before="120" w:after="120"/>
        <w:rPr>
          <w:color w:val="auto"/>
        </w:rPr>
      </w:pPr>
      <w:r w:rsidRPr="001C2C5F">
        <w:rPr>
          <w:color w:val="auto"/>
        </w:rPr>
        <w:t>Bitte fügen Sie Fotodokumentationen, dokumentierende Internet-Links und Berichte als Anhang an (siehe Pkt. 6)</w:t>
      </w:r>
    </w:p>
    <w:bookmarkStart w:id="3" w:name="_Toc505700282" w:displacedByCustomXml="next"/>
    <w:bookmarkStart w:id="4" w:name="_Toc505700497" w:displacedByCustomXml="next"/>
    <w:bookmarkStart w:id="5" w:name="_Toc19114088" w:displacedByCustomXml="next"/>
    <w:sdt>
      <w:sdtPr>
        <w:alias w:val="Ziele und Ergebnisse"/>
        <w:tag w:val="Ziele und Ergebniss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3BB2E511" w14:textId="77777777" w:rsidR="001C2C5F" w:rsidRDefault="00E76CBE" w:rsidP="00195037">
      <w:pPr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</w:p>
    <w:p w14:paraId="77153E1F" w14:textId="4EAA0A8B" w:rsidR="00195037" w:rsidRPr="00195037" w:rsidRDefault="001C2C5F" w:rsidP="00195037">
      <w:pPr>
        <w:rPr>
          <w:color w:val="auto"/>
        </w:rPr>
      </w:pPr>
      <w:r w:rsidRPr="00FA505D">
        <w:rPr>
          <w:color w:val="auto"/>
        </w:rPr>
        <w:lastRenderedPageBreak/>
        <w:t>(Nur erforderlich bei Projekten mit einem Gesamtfördervolumen über € 5.000.)</w:t>
      </w:r>
      <w:r w:rsidR="009449F8">
        <w:rPr>
          <w:color w:val="auto"/>
        </w:rPr>
        <w:br/>
      </w:r>
    </w:p>
    <w:p w14:paraId="67949B06" w14:textId="7E1A47DE" w:rsidR="001F1150" w:rsidRDefault="001F1150" w:rsidP="001F1150">
      <w:pPr>
        <w:pStyle w:val="Beschriftung"/>
        <w:keepNext/>
      </w:pPr>
      <w:r>
        <w:t xml:space="preserve">Tabelle </w:t>
      </w:r>
      <w:r w:rsidR="00EA2C5B">
        <w:fldChar w:fldCharType="begin"/>
      </w:r>
      <w:r w:rsidR="00EA2C5B">
        <w:instrText xml:space="preserve"> SEQ Tabelle \* ARABIC </w:instrText>
      </w:r>
      <w:r w:rsidR="00EA2C5B">
        <w:fldChar w:fldCharType="separate"/>
      </w:r>
      <w:r w:rsidR="008E3A12">
        <w:rPr>
          <w:noProof/>
        </w:rPr>
        <w:t>1</w:t>
      </w:r>
      <w:r w:rsidR="00EA2C5B">
        <w:rPr>
          <w:noProof/>
        </w:rPr>
        <w:fldChar w:fldCharType="end"/>
      </w:r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1A4990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1C2C5F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1A4990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1C2C5F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1A4990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1C2C5F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1C2C5F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5"/>
      <w:bookmarkEnd w:id="4"/>
      <w:bookmarkEnd w:id="3"/>
    </w:tbl>
    <w:p w14:paraId="7E952094" w14:textId="71D119F3" w:rsidR="003D7FA1" w:rsidRDefault="003D7FA1" w:rsidP="003D7FA1">
      <w:pPr>
        <w:pStyle w:val="Beschriftung"/>
        <w:keepNext/>
      </w:pPr>
    </w:p>
    <w:p w14:paraId="3FA48FEE" w14:textId="3FE861DA" w:rsidR="003D7FA1" w:rsidRDefault="003D7FA1" w:rsidP="003D7FA1">
      <w:pPr>
        <w:pStyle w:val="Beschriftung"/>
        <w:keepNext/>
      </w:pPr>
      <w:r>
        <w:t xml:space="preserve">Tabelle </w:t>
      </w:r>
      <w:r w:rsidR="00EA2C5B">
        <w:fldChar w:fldCharType="begin"/>
      </w:r>
      <w:r w:rsidR="00EA2C5B">
        <w:instrText xml:space="preserve"> SEQ Tabelle \* ARABIC </w:instrText>
      </w:r>
      <w:r w:rsidR="00EA2C5B">
        <w:fldChar w:fldCharType="separate"/>
      </w:r>
      <w:r w:rsidR="007A46B5">
        <w:rPr>
          <w:noProof/>
        </w:rPr>
        <w:t>2</w:t>
      </w:r>
      <w:r w:rsidR="00EA2C5B">
        <w:rPr>
          <w:noProof/>
        </w:rPr>
        <w:fldChar w:fldCharType="end"/>
      </w:r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876"/>
        <w:gridCol w:w="1276"/>
        <w:gridCol w:w="3402"/>
      </w:tblGrid>
      <w:tr w:rsidR="00110D2F" w14:paraId="27302176" w14:textId="4A6D91A1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876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276" w:type="dxa"/>
            <w:vAlign w:val="center"/>
          </w:tcPr>
          <w:p w14:paraId="2A8DDAF7" w14:textId="32D34BF0" w:rsidR="00110D2F" w:rsidRPr="001E55D5" w:rsidRDefault="00110D2F" w:rsidP="000B054F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bisheriger Termin</w:t>
            </w:r>
          </w:p>
        </w:tc>
        <w:tc>
          <w:tcPr>
            <w:tcW w:w="3402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3D2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276" w:type="dxa"/>
            <w:shd w:val="clear" w:color="auto" w:fill="auto"/>
          </w:tcPr>
          <w:p w14:paraId="56EC9822" w14:textId="0FE21890" w:rsidR="00110D2F" w:rsidRPr="002B014C" w:rsidRDefault="00110D2F" w:rsidP="007A4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08/2020</w:t>
            </w: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3D265C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876" w:type="dxa"/>
            <w:shd w:val="clear" w:color="auto" w:fill="auto"/>
          </w:tcPr>
          <w:p w14:paraId="2A0A2137" w14:textId="3E928274" w:rsidR="00110D2F" w:rsidRDefault="00110D2F" w:rsidP="001C2C5F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6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6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7" w:name="_Toc505700283"/>
      <w:bookmarkStart w:id="8" w:name="_Toc505700498"/>
      <w:bookmarkStart w:id="9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sdt>
      <w:sdtPr>
        <w:alias w:val="Beschreibung der durchgeführten Arbeiten"/>
        <w:tag w:val="Beschreibung der durchgeführten Arbeiten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p w14:paraId="182D5191" w14:textId="3CF6C6EF" w:rsidR="00BB6088" w:rsidRPr="00DC56BE" w:rsidRDefault="00D16444" w:rsidP="00BB6088">
      <w:pPr>
        <w:pStyle w:val="AufzhlungEbene1"/>
        <w:numPr>
          <w:ilvl w:val="0"/>
          <w:numId w:val="13"/>
        </w:numPr>
      </w:pPr>
      <w:r>
        <w:t>Bei Bedarf können Sie hier einen überarbeiteten Projektplan einfügen.</w:t>
      </w:r>
    </w:p>
    <w:sdt>
      <w:sdtPr>
        <w:alias w:val="3.3 Änderungen im weiteren Projektverlauf"/>
        <w:tag w:val="3.3 Änderungen im weiteren Projektverlauf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lastRenderedPageBreak/>
        <w:t>Projektteam und Kooperation</w:t>
      </w:r>
    </w:p>
    <w:p w14:paraId="220B8535" w14:textId="6EF1295A" w:rsidR="006261D9" w:rsidRPr="00DC56BE" w:rsidRDefault="006261D9" w:rsidP="00385FA6">
      <w:pPr>
        <w:pStyle w:val="AufzhlungEbene1"/>
        <w:numPr>
          <w:ilvl w:val="0"/>
          <w:numId w:val="13"/>
        </w:numPr>
      </w:pPr>
      <w:r w:rsidRPr="00DC56BE">
        <w:t xml:space="preserve">Gibt es wesentliche Veränderungen im Projektteam (interne </w:t>
      </w:r>
      <w:proofErr w:type="spellStart"/>
      <w:r w:rsidRPr="00DC56BE">
        <w:t>Schlüssel</w:t>
      </w:r>
      <w:r w:rsidR="00B2531F">
        <w:softHyphen/>
      </w:r>
      <w:r w:rsidRPr="00DC56BE">
        <w:t>mitarbeiter</w:t>
      </w:r>
      <w:r>
        <w:t>Innen</w:t>
      </w:r>
      <w:proofErr w:type="spellEnd"/>
      <w:r w:rsidRPr="00DC56BE">
        <w:t xml:space="preserve"> und Drittleister)?</w:t>
      </w:r>
    </w:p>
    <w:p w14:paraId="2F02186C" w14:textId="77777777" w:rsidR="006261D9" w:rsidRPr="006261D9" w:rsidRDefault="006261D9" w:rsidP="00385FA6">
      <w:pPr>
        <w:pStyle w:val="AufzhlungEbene1"/>
        <w:numPr>
          <w:ilvl w:val="0"/>
          <w:numId w:val="13"/>
        </w:numPr>
      </w:pPr>
      <w:r w:rsidRPr="00DC56BE">
        <w:t>Bei Konsortialprojekten: Beschreiben Sie die Zusammenarbeit im Konsortium.</w:t>
      </w:r>
    </w:p>
    <w:p w14:paraId="236502F6" w14:textId="158652AF" w:rsidR="00FA505D" w:rsidRPr="006261D9" w:rsidRDefault="006261D9" w:rsidP="00FD5AA2">
      <w:pPr>
        <w:pStyle w:val="AufzhlungEbene1"/>
        <w:numPr>
          <w:ilvl w:val="0"/>
          <w:numId w:val="13"/>
        </w:numPr>
      </w:pPr>
      <w:r w:rsidRPr="00DC56BE">
        <w:t>Gehen Sie auf Änderungen in der Arbeitsaufteilung ein. Gibt es</w:t>
      </w:r>
      <w:r w:rsidR="00DB73E8">
        <w:t xml:space="preserve"> Auswirkungen auf die Kosten-/</w:t>
      </w:r>
      <w:r w:rsidRPr="00DC56BE">
        <w:t>Finanzierun</w:t>
      </w:r>
      <w:r w:rsidR="00DB73E8">
        <w:t>gsstruktur und die Zielsetzung?</w:t>
      </w:r>
    </w:p>
    <w:sdt>
      <w:sdtPr>
        <w:alias w:val="Projektteam und Kooperation"/>
        <w:tag w:val="Projektteam und Kooperation"/>
        <w:id w:val="207692674"/>
        <w:placeholder>
          <w:docPart w:val="7B00E7D3C29B4268A3CF08DA333B99B3"/>
        </w:placeholder>
        <w:showingPlcHdr/>
      </w:sdtPr>
      <w:sdtEndPr/>
      <w:sdtContent>
        <w:p w14:paraId="375A50FC" w14:textId="42E362E0" w:rsidR="009936FD" w:rsidRPr="00EC7CCA" w:rsidRDefault="007C47E2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0623CE45" w14:textId="494B2B97" w:rsidR="007C47E2" w:rsidRPr="007C47E2" w:rsidRDefault="007C47E2" w:rsidP="007C47E2">
      <w:pPr>
        <w:keepNext/>
        <w:keepLines/>
        <w:numPr>
          <w:ilvl w:val="0"/>
          <w:numId w:val="19"/>
        </w:numPr>
        <w:tabs>
          <w:tab w:val="num" w:pos="360"/>
          <w:tab w:val="left" w:pos="709"/>
        </w:tabs>
        <w:spacing w:before="720" w:after="240" w:line="280" w:lineRule="atLeast"/>
        <w:ind w:left="709" w:hanging="709"/>
        <w:outlineLvl w:val="0"/>
        <w:rPr>
          <w:rFonts w:asciiTheme="majorHAnsi" w:eastAsiaTheme="majorEastAsia" w:hAnsiTheme="majorHAnsi" w:cs="Times New Roman (Überschriften"/>
          <w:b/>
          <w:caps/>
          <w:spacing w:val="10"/>
          <w:sz w:val="32"/>
          <w:szCs w:val="32"/>
        </w:rPr>
      </w:pPr>
      <w:r>
        <w:rPr>
          <w:rFonts w:asciiTheme="majorHAnsi" w:eastAsiaTheme="majorEastAsia" w:hAnsiTheme="majorHAnsi" w:cs="Times New Roman (Überschriften"/>
          <w:b/>
          <w:caps/>
          <w:spacing w:val="10"/>
          <w:sz w:val="32"/>
          <w:szCs w:val="32"/>
        </w:rPr>
        <w:t>Wirtschaftliche und wissenschaftliche Verwertung</w:t>
      </w:r>
    </w:p>
    <w:p w14:paraId="7A3CA4FD" w14:textId="5014195E" w:rsidR="007C47E2" w:rsidRDefault="007C47E2" w:rsidP="007C47E2">
      <w:pPr>
        <w:pStyle w:val="AufzhlungEbene1"/>
        <w:numPr>
          <w:ilvl w:val="0"/>
          <w:numId w:val="13"/>
        </w:numPr>
      </w:pPr>
      <w:r>
        <w:t xml:space="preserve">Wie wurden Programmschwerpunkte bzw. strategische Schwerpunktsetzungen des Bundesministeriums für </w:t>
      </w:r>
      <w:r w:rsidR="001A4990">
        <w:t>Innovation</w:t>
      </w:r>
      <w:r>
        <w:t>, Mobilität</w:t>
      </w:r>
      <w:r w:rsidR="001A4990">
        <w:t xml:space="preserve"> </w:t>
      </w:r>
      <w:r>
        <w:t xml:space="preserve">und </w:t>
      </w:r>
      <w:r w:rsidR="001A4990">
        <w:t>Infrastruktur</w:t>
      </w:r>
      <w:r>
        <w:t xml:space="preserve"> (BM</w:t>
      </w:r>
      <w:r w:rsidR="001A4990">
        <w:t>IMI</w:t>
      </w:r>
      <w:r>
        <w:t xml:space="preserve">) unterstützt bzw. positioniert. [siehe: </w:t>
      </w:r>
      <w:r w:rsidRPr="007C47E2">
        <w:t>https://klimaneutralestadt.at/de/mission/</w:t>
      </w:r>
      <w:r>
        <w:t>]</w:t>
      </w:r>
    </w:p>
    <w:p w14:paraId="2284B852" w14:textId="27991B67" w:rsidR="007C47E2" w:rsidRDefault="007C47E2" w:rsidP="007C47E2">
      <w:pPr>
        <w:pStyle w:val="AufzhlungEbene1"/>
        <w:numPr>
          <w:ilvl w:val="0"/>
          <w:numId w:val="13"/>
        </w:numPr>
      </w:pPr>
      <w:r>
        <w:t>Wurden Forschungsprojekte aus den Forschungsprogrammen des BM</w:t>
      </w:r>
      <w:r w:rsidR="001A4990">
        <w:t>IMI</w:t>
      </w:r>
      <w:r>
        <w:t xml:space="preserve"> vorgestellt? Wenn ja, welche?</w:t>
      </w:r>
    </w:p>
    <w:p w14:paraId="54762F12" w14:textId="4FDE2FE2" w:rsidR="007C47E2" w:rsidRPr="007C47E2" w:rsidRDefault="007C47E2" w:rsidP="00FD5AA2">
      <w:pPr>
        <w:pStyle w:val="AufzhlungEbene1"/>
        <w:numPr>
          <w:ilvl w:val="0"/>
          <w:numId w:val="13"/>
        </w:numPr>
      </w:pPr>
      <w:r>
        <w:t xml:space="preserve">Beschreiben Sie die Verwertungs- und Weiterverbreitungsaktivitäten samt den erstellten Kommunikationsmitteln sowie Medienkooperationen. </w:t>
      </w:r>
    </w:p>
    <w:sdt>
      <w:sdtPr>
        <w:alias w:val="Projektteam und Kooperation"/>
        <w:tag w:val="Projektteam und Kooperation"/>
        <w:id w:val="1621957409"/>
        <w:placeholder>
          <w:docPart w:val="E992AD86231649B6A2286E624B2EA28A"/>
        </w:placeholder>
        <w:showingPlcHdr/>
      </w:sdtPr>
      <w:sdtEndPr/>
      <w:sdtContent>
        <w:p w14:paraId="280A91C9" w14:textId="126402D3" w:rsidR="007C47E2" w:rsidRDefault="007C47E2" w:rsidP="007C47E2">
          <w:pPr>
            <w:spacing w:before="12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0D02307B" w:rsidR="00003560" w:rsidRDefault="00003560" w:rsidP="005E6A45">
      <w:pPr>
        <w:pStyle w:val="berschrift1"/>
      </w:pPr>
      <w:r>
        <w:t>Erläuterung zu Kosten &amp; Finanzierung</w:t>
      </w:r>
    </w:p>
    <w:p w14:paraId="243C16DC" w14:textId="285FF370" w:rsidR="001C2C5F" w:rsidRDefault="001C2C5F" w:rsidP="00003560">
      <w:pPr>
        <w:pStyle w:val="AufzhlungEbene1"/>
        <w:numPr>
          <w:ilvl w:val="0"/>
          <w:numId w:val="13"/>
        </w:numPr>
      </w:pPr>
      <w:r w:rsidRPr="001C2C5F">
        <w:t xml:space="preserve">Die Abrechnung ist hier in tabellarischer Form (Sammelpositionen der Einnahmen- </w:t>
      </w:r>
      <w:r w:rsidR="00E41670">
        <w:t>&amp; Ausgabenrechnung) anzuführen.</w:t>
      </w:r>
    </w:p>
    <w:p w14:paraId="3A963BB6" w14:textId="79AFA030" w:rsidR="001C2C5F" w:rsidRPr="001C2C5F" w:rsidRDefault="001C2C5F" w:rsidP="00CD4572">
      <w:pPr>
        <w:widowControl w:val="0"/>
        <w:numPr>
          <w:ilvl w:val="0"/>
          <w:numId w:val="13"/>
        </w:numPr>
        <w:suppressAutoHyphens/>
        <w:adjustRightInd w:val="0"/>
        <w:spacing w:before="120" w:after="120"/>
        <w:textAlignment w:val="baseline"/>
      </w:pPr>
      <w:r w:rsidRPr="001C2C5F">
        <w:t>Weitere Förderungen / Finanzierungen für dieses Projekt sind darzustellen.</w:t>
      </w:r>
    </w:p>
    <w:p w14:paraId="06DC0DF9" w14:textId="30C0F59B" w:rsidR="00003560" w:rsidRDefault="001C2C5F" w:rsidP="00003560">
      <w:pPr>
        <w:pStyle w:val="AufzhlungEbene1"/>
        <w:numPr>
          <w:ilvl w:val="0"/>
          <w:numId w:val="13"/>
        </w:numPr>
      </w:pPr>
      <w:r>
        <w:t>Abweichungen von dem im Ansuchen angeführten</w:t>
      </w:r>
      <w:r w:rsidR="00003560" w:rsidRPr="00DC56BE">
        <w:t xml:space="preserve"> Kostenplan</w:t>
      </w:r>
      <w:r w:rsidR="00003560">
        <w:t xml:space="preserve"> </w:t>
      </w:r>
      <w:r w:rsidR="00003560" w:rsidRPr="00DC56BE">
        <w:t>sind an dieser Stelle zu beschreiben und zu begründen.</w:t>
      </w:r>
    </w:p>
    <w:p w14:paraId="0BBFAFF4" w14:textId="77777777" w:rsidR="00FA505D" w:rsidRPr="00FA505D" w:rsidRDefault="00FA505D" w:rsidP="00FA505D">
      <w:pPr>
        <w:widowControl w:val="0"/>
        <w:numPr>
          <w:ilvl w:val="0"/>
          <w:numId w:val="13"/>
        </w:numPr>
        <w:suppressAutoHyphens/>
        <w:adjustRightInd w:val="0"/>
        <w:spacing w:before="120" w:after="120"/>
        <w:textAlignment w:val="baseline"/>
      </w:pPr>
      <w:r w:rsidRPr="00FA505D">
        <w:t>Ggf. Ereignisse, die die Durchführung der geförderten Leistung verzögerten, unmöglich machten oder Insolvenzverfahren</w:t>
      </w:r>
    </w:p>
    <w:p w14:paraId="759AF5AD" w14:textId="391A9497" w:rsidR="00FA505D" w:rsidRDefault="00FA505D" w:rsidP="00FD5AA2">
      <w:pPr>
        <w:widowControl w:val="0"/>
        <w:numPr>
          <w:ilvl w:val="0"/>
          <w:numId w:val="13"/>
        </w:numPr>
        <w:suppressAutoHyphens/>
        <w:adjustRightInd w:val="0"/>
        <w:spacing w:before="120" w:after="120"/>
        <w:textAlignment w:val="baseline"/>
      </w:pPr>
      <w:r w:rsidRPr="00FA505D">
        <w:t>Ggf. Änderungen der rechtlichen und wirtschaftlichen Gebarung des Projektnehmers</w:t>
      </w:r>
    </w:p>
    <w:sdt>
      <w:sdtPr>
        <w:alias w:val="Erläuterung zu Kosten &amp; Finanzierung"/>
        <w:tag w:val="Erläuterung zu Kosten &amp; Finanzierung"/>
        <w:id w:val="-1399966166"/>
        <w:placeholder>
          <w:docPart w:val="CDD0FB036552444EB172799F27B83DE4"/>
        </w:placeholder>
        <w:showingPlcHdr/>
      </w:sdtPr>
      <w:sdtEndPr/>
      <w:sdtContent>
        <w:p w14:paraId="5C05EC7A" w14:textId="75E541E3" w:rsidR="00003560" w:rsidRDefault="009936FD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9" w:displacedByCustomXml="prev"/>
    <w:bookmarkEnd w:id="8" w:displacedByCustomXml="prev"/>
    <w:bookmarkEnd w:id="7" w:displacedByCustomXml="prev"/>
    <w:p w14:paraId="0A5C7530" w14:textId="5980DAE0" w:rsidR="001C2C5F" w:rsidRDefault="001C2C5F" w:rsidP="001C2C5F">
      <w:pPr>
        <w:pStyle w:val="berschrift1"/>
      </w:pPr>
      <w:r>
        <w:lastRenderedPageBreak/>
        <w:t>Anhänge</w:t>
      </w:r>
    </w:p>
    <w:p w14:paraId="52255099" w14:textId="77777777" w:rsidR="001C2C5F" w:rsidRPr="001C2C5F" w:rsidRDefault="001C2C5F" w:rsidP="001C2C5F">
      <w:pPr>
        <w:pStyle w:val="AufzhlungEbene1"/>
        <w:numPr>
          <w:ilvl w:val="0"/>
          <w:numId w:val="13"/>
        </w:numPr>
      </w:pPr>
      <w:r w:rsidRPr="001C2C5F">
        <w:t>Programmfolder, Tagungsmappe</w:t>
      </w:r>
    </w:p>
    <w:p w14:paraId="7C91D073" w14:textId="77777777" w:rsidR="001C2C5F" w:rsidRPr="001C2C5F" w:rsidRDefault="001C2C5F" w:rsidP="001C2C5F">
      <w:pPr>
        <w:pStyle w:val="AufzhlungEbene1"/>
        <w:numPr>
          <w:ilvl w:val="0"/>
          <w:numId w:val="13"/>
        </w:numPr>
      </w:pPr>
      <w:r w:rsidRPr="001C2C5F">
        <w:t>Medienberichte und Publikationen</w:t>
      </w:r>
    </w:p>
    <w:p w14:paraId="5D4E0580" w14:textId="263284E8" w:rsidR="00FD5AA2" w:rsidRDefault="001C2C5F" w:rsidP="00FD5AA2">
      <w:pPr>
        <w:pStyle w:val="AufzhlungEbene1"/>
        <w:numPr>
          <w:ilvl w:val="0"/>
          <w:numId w:val="13"/>
        </w:numPr>
      </w:pPr>
      <w:r w:rsidRPr="001C2C5F">
        <w:t xml:space="preserve">Screenshots (Webseite, </w:t>
      </w:r>
      <w:proofErr w:type="spellStart"/>
      <w:r w:rsidRPr="001C2C5F">
        <w:t>Social</w:t>
      </w:r>
      <w:proofErr w:type="spellEnd"/>
      <w:r w:rsidRPr="001C2C5F">
        <w:t xml:space="preserve"> Media)</w:t>
      </w:r>
    </w:p>
    <w:sdt>
      <w:sdtPr>
        <w:alias w:val="Anhänge"/>
        <w:tag w:val="Anhänge"/>
        <w:id w:val="54602722"/>
        <w:placeholder>
          <w:docPart w:val="84C515CB3FEA4795A84732AFBAE4B8E1"/>
        </w:placeholder>
        <w:showingPlcHdr/>
      </w:sdtPr>
      <w:sdtEndPr/>
      <w:sdtContent>
        <w:p w14:paraId="3F59A083" w14:textId="41BA8C57" w:rsidR="001C2C5F" w:rsidRPr="001C2C5F" w:rsidRDefault="001C2C5F" w:rsidP="00FD5AA2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sectPr w:rsidR="001C2C5F" w:rsidRPr="001C2C5F" w:rsidSect="00B313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C9479" w14:textId="77777777" w:rsidR="006C0C80" w:rsidRDefault="006C0C80" w:rsidP="006651B7">
      <w:r>
        <w:separator/>
      </w:r>
    </w:p>
    <w:p w14:paraId="5278BA07" w14:textId="77777777" w:rsidR="006C0C80" w:rsidRDefault="006C0C80"/>
  </w:endnote>
  <w:endnote w:type="continuationSeparator" w:id="0">
    <w:p w14:paraId="2642E677" w14:textId="77777777" w:rsidR="006C0C80" w:rsidRDefault="006C0C80" w:rsidP="006651B7">
      <w:r>
        <w:continuationSeparator/>
      </w:r>
    </w:p>
    <w:p w14:paraId="6F903AF8" w14:textId="77777777" w:rsidR="006C0C80" w:rsidRDefault="006C0C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54C535-5417-47B1-B865-C2ECF748A4F6}"/>
    <w:embedBold r:id="rId2" w:fontKey="{9207CF4D-5A2A-433C-B396-693D5D901BD4}"/>
    <w:embedItalic r:id="rId3" w:fontKey="{5137B213-B6ED-4C29-87EA-D71D2160752D}"/>
    <w:embedBoldItalic r:id="rId4" w:fontKey="{9DA0894B-826F-4CA4-9501-8C85F8859676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A643" w14:textId="7F69774B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1A4990">
      <w:t>14.01.2026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FD5AA2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FD5AA2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98219" w14:textId="1E107229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1A4990">
      <w:t>14.01.2026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FD5AA2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FD5AA2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C428B" w14:textId="77777777" w:rsidR="006C0C80" w:rsidRDefault="006C0C80" w:rsidP="006651B7">
      <w:r>
        <w:separator/>
      </w:r>
    </w:p>
  </w:footnote>
  <w:footnote w:type="continuationSeparator" w:id="0">
    <w:p w14:paraId="629428BD" w14:textId="77777777" w:rsidR="006C0C80" w:rsidRDefault="006C0C80" w:rsidP="006651B7">
      <w:r>
        <w:continuationSeparator/>
      </w:r>
    </w:p>
    <w:p w14:paraId="68EBBD57" w14:textId="77777777" w:rsidR="006C0C80" w:rsidRDefault="006C0C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72B40" w14:textId="3386DB2F" w:rsidR="00FC12A4" w:rsidRDefault="00FC12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60B4" w14:textId="57937C27" w:rsidR="00FC12A4" w:rsidRDefault="00FC12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E493" w14:textId="0B255DA9" w:rsidR="00FF3183" w:rsidRDefault="001C2C5F" w:rsidP="00B31331">
    <w:pPr>
      <w:pStyle w:val="Kopfzeile"/>
    </w:pPr>
    <w:r>
      <w:t>Technologien und Innovationen für die klimaneutrale Stadt</w:t>
    </w:r>
    <w:r w:rsidR="00B31331">
      <w:rPr>
        <w:noProof/>
        <w:lang w:val="en-GB" w:eastAsia="en-GB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10F50"/>
    <w:multiLevelType w:val="hybridMultilevel"/>
    <w:tmpl w:val="6A1C3CFE"/>
    <w:lvl w:ilvl="0" w:tplc="04070015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4C7C"/>
    <w:multiLevelType w:val="multilevel"/>
    <w:tmpl w:val="E2F206B6"/>
    <w:numStyleLink w:val="UnorderedList"/>
  </w:abstractNum>
  <w:abstractNum w:abstractNumId="3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182276"/>
    <w:multiLevelType w:val="multilevel"/>
    <w:tmpl w:val="33721116"/>
    <w:numStyleLink w:val="OrderedList"/>
  </w:abstractNum>
  <w:abstractNum w:abstractNumId="5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07541"/>
    <w:multiLevelType w:val="multilevel"/>
    <w:tmpl w:val="0C07001F"/>
    <w:numStyleLink w:val="111111"/>
  </w:abstractNum>
  <w:abstractNum w:abstractNumId="9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F0F19"/>
    <w:multiLevelType w:val="multilevel"/>
    <w:tmpl w:val="E2F206B6"/>
    <w:numStyleLink w:val="UnorderedList"/>
  </w:abstractNum>
  <w:abstractNum w:abstractNumId="11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714D3"/>
    <w:multiLevelType w:val="hybridMultilevel"/>
    <w:tmpl w:val="4E7C5CB0"/>
    <w:lvl w:ilvl="0" w:tplc="04070015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9F701F"/>
    <w:multiLevelType w:val="multilevel"/>
    <w:tmpl w:val="33721116"/>
    <w:numStyleLink w:val="OrderedList"/>
  </w:abstractNum>
  <w:abstractNum w:abstractNumId="15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9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8AD51CD"/>
    <w:multiLevelType w:val="multilevel"/>
    <w:tmpl w:val="E2F206B6"/>
    <w:numStyleLink w:val="UnorderedList"/>
  </w:abstractNum>
  <w:abstractNum w:abstractNumId="21" w15:restartNumberingAfterBreak="0">
    <w:nsid w:val="7B8739B6"/>
    <w:multiLevelType w:val="multilevel"/>
    <w:tmpl w:val="E2F206B6"/>
    <w:numStyleLink w:val="UnorderedList"/>
  </w:abstractNum>
  <w:abstractNum w:abstractNumId="22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37201642">
    <w:abstractNumId w:val="22"/>
  </w:num>
  <w:num w:numId="2" w16cid:durableId="1544976199">
    <w:abstractNumId w:val="9"/>
  </w:num>
  <w:num w:numId="3" w16cid:durableId="303970621">
    <w:abstractNumId w:val="11"/>
  </w:num>
  <w:num w:numId="4" w16cid:durableId="2106875700">
    <w:abstractNumId w:val="16"/>
  </w:num>
  <w:num w:numId="5" w16cid:durableId="1606187775">
    <w:abstractNumId w:val="7"/>
  </w:num>
  <w:num w:numId="6" w16cid:durableId="1934315613">
    <w:abstractNumId w:val="1"/>
  </w:num>
  <w:num w:numId="7" w16cid:durableId="888881162">
    <w:abstractNumId w:val="18"/>
  </w:num>
  <w:num w:numId="8" w16cid:durableId="18356807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0048903">
    <w:abstractNumId w:val="17"/>
  </w:num>
  <w:num w:numId="10" w16cid:durableId="1989480089">
    <w:abstractNumId w:val="19"/>
  </w:num>
  <w:num w:numId="11" w16cid:durableId="282536613">
    <w:abstractNumId w:val="3"/>
  </w:num>
  <w:num w:numId="12" w16cid:durableId="1767845054">
    <w:abstractNumId w:val="20"/>
  </w:num>
  <w:num w:numId="13" w16cid:durableId="1408307275">
    <w:abstractNumId w:val="2"/>
  </w:num>
  <w:num w:numId="14" w16cid:durableId="1511987957">
    <w:abstractNumId w:val="21"/>
  </w:num>
  <w:num w:numId="15" w16cid:durableId="1287927100">
    <w:abstractNumId w:val="10"/>
  </w:num>
  <w:num w:numId="16" w16cid:durableId="1076130382">
    <w:abstractNumId w:val="13"/>
  </w:num>
  <w:num w:numId="17" w16cid:durableId="1737586469">
    <w:abstractNumId w:val="14"/>
  </w:num>
  <w:num w:numId="18" w16cid:durableId="1982037966">
    <w:abstractNumId w:val="4"/>
  </w:num>
  <w:num w:numId="19" w16cid:durableId="2024550455">
    <w:abstractNumId w:val="6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 w16cid:durableId="1761753436">
    <w:abstractNumId w:val="15"/>
  </w:num>
  <w:num w:numId="21" w16cid:durableId="88084328">
    <w:abstractNumId w:val="8"/>
  </w:num>
  <w:num w:numId="22" w16cid:durableId="2021199307">
    <w:abstractNumId w:val="7"/>
  </w:num>
  <w:num w:numId="23" w16cid:durableId="1691713474">
    <w:abstractNumId w:val="6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 w16cid:durableId="1410039774">
    <w:abstractNumId w:val="7"/>
  </w:num>
  <w:num w:numId="25" w16cid:durableId="1097485596">
    <w:abstractNumId w:val="6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 w16cid:durableId="1516262327">
    <w:abstractNumId w:val="7"/>
  </w:num>
  <w:num w:numId="27" w16cid:durableId="1780102781">
    <w:abstractNumId w:val="5"/>
  </w:num>
  <w:num w:numId="28" w16cid:durableId="1096514562">
    <w:abstractNumId w:val="7"/>
  </w:num>
  <w:num w:numId="29" w16cid:durableId="2124835610">
    <w:abstractNumId w:val="7"/>
  </w:num>
  <w:num w:numId="30" w16cid:durableId="931819749">
    <w:abstractNumId w:val="7"/>
  </w:num>
  <w:num w:numId="31" w16cid:durableId="1663774655">
    <w:abstractNumId w:val="7"/>
  </w:num>
  <w:num w:numId="32" w16cid:durableId="795366325">
    <w:abstractNumId w:val="7"/>
  </w:num>
  <w:num w:numId="33" w16cid:durableId="806048853">
    <w:abstractNumId w:val="7"/>
  </w:num>
  <w:num w:numId="34" w16cid:durableId="2032951927">
    <w:abstractNumId w:val="7"/>
  </w:num>
  <w:num w:numId="35" w16cid:durableId="421997683">
    <w:abstractNumId w:val="7"/>
  </w:num>
  <w:num w:numId="36" w16cid:durableId="501744360">
    <w:abstractNumId w:val="6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 w16cid:durableId="1962950709">
    <w:abstractNumId w:val="7"/>
  </w:num>
  <w:num w:numId="38" w16cid:durableId="2010714278">
    <w:abstractNumId w:val="0"/>
  </w:num>
  <w:num w:numId="39" w16cid:durableId="1626498480">
    <w:abstractNumId w:val="12"/>
  </w:num>
  <w:num w:numId="40" w16cid:durableId="1191382504">
    <w:abstractNumId w:val="7"/>
  </w:num>
  <w:num w:numId="41" w16cid:durableId="965936714">
    <w:abstractNumId w:val="7"/>
  </w:num>
  <w:num w:numId="42" w16cid:durableId="602495137">
    <w:abstractNumId w:val="7"/>
  </w:num>
  <w:num w:numId="43" w16cid:durableId="785003338">
    <w:abstractNumId w:val="7"/>
  </w:num>
  <w:num w:numId="44" w16cid:durableId="590744212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E85"/>
    <w:rsid w:val="00002DE6"/>
    <w:rsid w:val="00003560"/>
    <w:rsid w:val="00017DE1"/>
    <w:rsid w:val="00043A50"/>
    <w:rsid w:val="00050F4A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A3753"/>
    <w:rsid w:val="001A3E5C"/>
    <w:rsid w:val="001A4990"/>
    <w:rsid w:val="001C2C5F"/>
    <w:rsid w:val="001D16F3"/>
    <w:rsid w:val="001D3473"/>
    <w:rsid w:val="001D7D25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85FA6"/>
    <w:rsid w:val="0039485B"/>
    <w:rsid w:val="003A62D3"/>
    <w:rsid w:val="003A7D6A"/>
    <w:rsid w:val="003B0148"/>
    <w:rsid w:val="003B4654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926"/>
    <w:rsid w:val="00526E0A"/>
    <w:rsid w:val="00530142"/>
    <w:rsid w:val="005305EC"/>
    <w:rsid w:val="00545A79"/>
    <w:rsid w:val="00550BEB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61D9"/>
    <w:rsid w:val="006266F7"/>
    <w:rsid w:val="00633347"/>
    <w:rsid w:val="00635415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A07EB"/>
    <w:rsid w:val="006A1AF0"/>
    <w:rsid w:val="006A2614"/>
    <w:rsid w:val="006A32F0"/>
    <w:rsid w:val="006C0C8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7E2"/>
    <w:rsid w:val="007C4807"/>
    <w:rsid w:val="007C5B23"/>
    <w:rsid w:val="007E05B6"/>
    <w:rsid w:val="007E17AB"/>
    <w:rsid w:val="007F09B5"/>
    <w:rsid w:val="007F2BA1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1F82"/>
    <w:rsid w:val="00957843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D2B0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96232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1670"/>
    <w:rsid w:val="00E462B0"/>
    <w:rsid w:val="00E62663"/>
    <w:rsid w:val="00E65D6B"/>
    <w:rsid w:val="00E76CBE"/>
    <w:rsid w:val="00E828B5"/>
    <w:rsid w:val="00E9617F"/>
    <w:rsid w:val="00EA2C5B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CCF"/>
    <w:rsid w:val="00F942B6"/>
    <w:rsid w:val="00FA0C7C"/>
    <w:rsid w:val="00FA254B"/>
    <w:rsid w:val="00FA34C3"/>
    <w:rsid w:val="00FA4A00"/>
    <w:rsid w:val="00FA505D"/>
    <w:rsid w:val="00FC042B"/>
    <w:rsid w:val="00FC12A4"/>
    <w:rsid w:val="00FD5AA2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1C2C5F"/>
    <w:pPr>
      <w:spacing w:before="120" w:after="100"/>
    </w:pPr>
  </w:style>
  <w:style w:type="numbering" w:customStyle="1" w:styleId="UnorderedList1">
    <w:name w:val="Unordered List1"/>
    <w:basedOn w:val="KeineListe"/>
    <w:uiPriority w:val="99"/>
    <w:rsid w:val="007C4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82330EFE2F4BC1AD698913D93BF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7EE87D-AD28-4F78-9A8C-E3653C58C3CF}"/>
      </w:docPartPr>
      <w:docPartBody>
        <w:p w:rsidR="000329D4" w:rsidRDefault="00906644" w:rsidP="00906644">
          <w:pPr>
            <w:pStyle w:val="1F82330EFE2F4BC1AD698913D93BF439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25A6B3E8874CD5B1EB0D0674A66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D4F660-F68D-4ABB-99F4-31F95C4517E2}"/>
      </w:docPartPr>
      <w:docPartBody>
        <w:p w:rsidR="000329D4" w:rsidRDefault="00906644" w:rsidP="00906644">
          <w:pPr>
            <w:pStyle w:val="1E25A6B3E8874CD5B1EB0D0674A66F49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E17B25EDF248AD8BAADA1A82504D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60D66-998A-4F8A-ACA9-4F84C30B184F}"/>
      </w:docPartPr>
      <w:docPartBody>
        <w:p w:rsidR="000329D4" w:rsidRDefault="00906644" w:rsidP="00906644">
          <w:pPr>
            <w:pStyle w:val="CEE17B25EDF248AD8BAADA1A82504D2F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C515CB3FEA4795A84732AFBAE4B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30F77-DA9C-444E-9751-D8396B55C82D}"/>
      </w:docPartPr>
      <w:docPartBody>
        <w:p w:rsidR="000329D4" w:rsidRDefault="00906644" w:rsidP="00906644">
          <w:pPr>
            <w:pStyle w:val="84C515CB3FEA4795A84732AFBAE4B8E1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92AD86231649B6A2286E624B2EA2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3FA591-E578-42A9-AABB-5F63357D0834}"/>
      </w:docPartPr>
      <w:docPartBody>
        <w:p w:rsidR="00551942" w:rsidRDefault="00CE0D02" w:rsidP="00CE0D02">
          <w:pPr>
            <w:pStyle w:val="E992AD86231649B6A2286E624B2EA28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8C"/>
    <w:rsid w:val="000329D4"/>
    <w:rsid w:val="000F60E3"/>
    <w:rsid w:val="003345E4"/>
    <w:rsid w:val="00423E86"/>
    <w:rsid w:val="00551942"/>
    <w:rsid w:val="0067408C"/>
    <w:rsid w:val="006805AB"/>
    <w:rsid w:val="00906644"/>
    <w:rsid w:val="00951F82"/>
    <w:rsid w:val="00C47723"/>
    <w:rsid w:val="00CE0D02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E0D02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1F82330EFE2F4BC1AD698913D93BF439">
    <w:name w:val="1F82330EFE2F4BC1AD698913D93BF439"/>
    <w:rsid w:val="00906644"/>
  </w:style>
  <w:style w:type="paragraph" w:customStyle="1" w:styleId="1E25A6B3E8874CD5B1EB0D0674A66F49">
    <w:name w:val="1E25A6B3E8874CD5B1EB0D0674A66F49"/>
    <w:rsid w:val="00906644"/>
  </w:style>
  <w:style w:type="paragraph" w:customStyle="1" w:styleId="CEE17B25EDF248AD8BAADA1A82504D2F">
    <w:name w:val="CEE17B25EDF248AD8BAADA1A82504D2F"/>
    <w:rsid w:val="00906644"/>
  </w:style>
  <w:style w:type="paragraph" w:customStyle="1" w:styleId="84C515CB3FEA4795A84732AFBAE4B8E1">
    <w:name w:val="84C515CB3FEA4795A84732AFBAE4B8E1"/>
    <w:rsid w:val="00906644"/>
  </w:style>
  <w:style w:type="paragraph" w:customStyle="1" w:styleId="E992AD86231649B6A2286E624B2EA28A">
    <w:name w:val="E992AD86231649B6A2286E624B2EA28A"/>
    <w:rsid w:val="00CE0D02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911DA9A9-0F52-4E10-AB6A-0F75EF736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598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Theresa Heitzlhofer</cp:lastModifiedBy>
  <cp:revision>2</cp:revision>
  <cp:lastPrinted>2019-07-26T08:22:00Z</cp:lastPrinted>
  <dcterms:created xsi:type="dcterms:W3CDTF">2026-01-14T07:48:00Z</dcterms:created>
  <dcterms:modified xsi:type="dcterms:W3CDTF">2026-01-14T07:48:00Z</dcterms:modified>
</cp:coreProperties>
</file>